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EFE" w:rsidRDefault="00D85823" w:rsidP="008C5E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Справки </w:t>
      </w:r>
      <w:bookmarkStart w:id="0" w:name="_GoBack"/>
      <w:bookmarkEnd w:id="0"/>
    </w:p>
    <w:p w:rsidR="008C5EFE" w:rsidRDefault="008C5EFE" w:rsidP="008C5E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проведенным </w:t>
      </w:r>
      <w:proofErr w:type="gramStart"/>
      <w:r>
        <w:rPr>
          <w:sz w:val="28"/>
          <w:szCs w:val="28"/>
        </w:rPr>
        <w:t>профилактическим  мероприятиям</w:t>
      </w:r>
      <w:proofErr w:type="gramEnd"/>
      <w:r>
        <w:rPr>
          <w:sz w:val="28"/>
          <w:szCs w:val="28"/>
        </w:rPr>
        <w:t xml:space="preserve"> «Горка»</w:t>
      </w:r>
    </w:p>
    <w:p w:rsidR="008C5EFE" w:rsidRDefault="008C5EFE" w:rsidP="008C5EFE">
      <w:pPr>
        <w:jc w:val="center"/>
        <w:rPr>
          <w:sz w:val="28"/>
          <w:szCs w:val="28"/>
        </w:rPr>
      </w:pPr>
    </w:p>
    <w:p w:rsidR="008C5EFE" w:rsidRPr="0040124E" w:rsidRDefault="008C5EFE" w:rsidP="008C5EFE">
      <w:pPr>
        <w:jc w:val="center"/>
        <w:rPr>
          <w:b/>
          <w:sz w:val="24"/>
          <w:szCs w:val="24"/>
        </w:rPr>
      </w:pPr>
      <w:r w:rsidRPr="0040124E">
        <w:rPr>
          <w:b/>
          <w:sz w:val="24"/>
          <w:szCs w:val="24"/>
        </w:rPr>
        <w:t xml:space="preserve">Структурное подразделение </w:t>
      </w:r>
      <w:r w:rsidR="00A93B6B" w:rsidRPr="0040124E">
        <w:rPr>
          <w:b/>
          <w:sz w:val="24"/>
          <w:szCs w:val="24"/>
        </w:rPr>
        <w:t>«Светлячок</w:t>
      </w:r>
      <w:r w:rsidRPr="0040124E">
        <w:rPr>
          <w:b/>
          <w:sz w:val="24"/>
          <w:szCs w:val="24"/>
        </w:rPr>
        <w:t>»</w:t>
      </w:r>
    </w:p>
    <w:p w:rsidR="008C5EFE" w:rsidRPr="0040124E" w:rsidRDefault="008C5EFE" w:rsidP="008C5EFE">
      <w:pPr>
        <w:spacing w:line="360" w:lineRule="auto"/>
        <w:rPr>
          <w:sz w:val="24"/>
          <w:szCs w:val="24"/>
        </w:rPr>
      </w:pPr>
      <w:r w:rsidRPr="0040124E">
        <w:rPr>
          <w:sz w:val="24"/>
          <w:szCs w:val="24"/>
        </w:rPr>
        <w:t xml:space="preserve">В рамках профилактического мероприятия «Горка» и «Рождественские </w:t>
      </w:r>
      <w:proofErr w:type="gramStart"/>
      <w:r w:rsidRPr="0040124E">
        <w:rPr>
          <w:sz w:val="24"/>
          <w:szCs w:val="24"/>
        </w:rPr>
        <w:t>каникулы »</w:t>
      </w:r>
      <w:proofErr w:type="gramEnd"/>
      <w:r w:rsidRPr="0040124E">
        <w:rPr>
          <w:sz w:val="24"/>
          <w:szCs w:val="24"/>
        </w:rPr>
        <w:t xml:space="preserve"> в ДОУ были организованы и проведены родительские собрания, в том числе посредством </w:t>
      </w:r>
      <w:proofErr w:type="spellStart"/>
      <w:r w:rsidRPr="0040124E">
        <w:rPr>
          <w:sz w:val="24"/>
          <w:szCs w:val="24"/>
        </w:rPr>
        <w:t>соц.сетей</w:t>
      </w:r>
      <w:proofErr w:type="spellEnd"/>
      <w:r w:rsidRPr="0040124E">
        <w:rPr>
          <w:sz w:val="24"/>
          <w:szCs w:val="24"/>
        </w:rPr>
        <w:t xml:space="preserve"> и доведения информации через интернет-мессенджеры.  Распространены памятки о ПДД в </w:t>
      </w:r>
      <w:proofErr w:type="spellStart"/>
      <w:r w:rsidRPr="0040124E">
        <w:rPr>
          <w:sz w:val="24"/>
          <w:szCs w:val="24"/>
        </w:rPr>
        <w:t>т.ч</w:t>
      </w:r>
      <w:proofErr w:type="spellEnd"/>
      <w:r w:rsidRPr="0040124E">
        <w:rPr>
          <w:sz w:val="24"/>
          <w:szCs w:val="24"/>
        </w:rPr>
        <w:t xml:space="preserve">. об </w:t>
      </w:r>
      <w:r w:rsidRPr="0040124E">
        <w:rPr>
          <w:color w:val="000000"/>
          <w:sz w:val="24"/>
          <w:szCs w:val="24"/>
        </w:rPr>
        <w:t xml:space="preserve">выборе безопасных мест для катания при использовании санок, бубликов, </w:t>
      </w:r>
      <w:proofErr w:type="spellStart"/>
      <w:r w:rsidRPr="0040124E">
        <w:rPr>
          <w:color w:val="000000"/>
          <w:sz w:val="24"/>
          <w:szCs w:val="24"/>
        </w:rPr>
        <w:t>снегокатов</w:t>
      </w:r>
      <w:proofErr w:type="spellEnd"/>
      <w:r w:rsidRPr="0040124E">
        <w:rPr>
          <w:color w:val="000000"/>
          <w:sz w:val="24"/>
          <w:szCs w:val="24"/>
        </w:rPr>
        <w:t xml:space="preserve"> и иных зимних средств передвижения, правила безопасного перехода проезжей части в зимний период года, обязательное ношение </w:t>
      </w:r>
      <w:proofErr w:type="spellStart"/>
      <w:r w:rsidRPr="0040124E">
        <w:rPr>
          <w:color w:val="000000"/>
          <w:sz w:val="24"/>
          <w:szCs w:val="24"/>
        </w:rPr>
        <w:t>световозвращающих</w:t>
      </w:r>
      <w:proofErr w:type="spellEnd"/>
      <w:r w:rsidRPr="0040124E">
        <w:rPr>
          <w:color w:val="000000"/>
          <w:sz w:val="24"/>
          <w:szCs w:val="24"/>
        </w:rPr>
        <w:t xml:space="preserve"> элементов на верхней одежде и аксессуарах в темное время суток.</w:t>
      </w:r>
    </w:p>
    <w:p w:rsidR="008C5EFE" w:rsidRPr="0040124E" w:rsidRDefault="008C5EFE" w:rsidP="008C5EFE">
      <w:pPr>
        <w:spacing w:line="360" w:lineRule="auto"/>
        <w:rPr>
          <w:color w:val="000000"/>
          <w:sz w:val="24"/>
          <w:szCs w:val="24"/>
        </w:rPr>
      </w:pPr>
      <w:r w:rsidRPr="0040124E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622935</wp:posOffset>
            </wp:positionV>
            <wp:extent cx="3257550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474" y="21547"/>
                <wp:lineTo x="21474" y="0"/>
                <wp:lineTo x="0" y="0"/>
              </wp:wrapPolygon>
            </wp:wrapThrough>
            <wp:docPr id="1" name="Рисунок 1" descr="https://sun9-10.userapi.com/impg/4Mdyz-fjM_O7jF99KRxnbXU_Eg6s-UFeq5F1Bw/zBn_fLUZuBQ.jpg?size=810x1080&amp;quality=96&amp;sign=6809460f7e7572f409cf397d3dcb58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4Mdyz-fjM_O7jF99KRxnbXU_Eg6s-UFeq5F1Bw/zBn_fLUZuBQ.jpg?size=810x1080&amp;quality=96&amp;sign=6809460f7e7572f409cf397d3dcb58fa&amp;type=album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24E">
        <w:rPr>
          <w:color w:val="000000"/>
          <w:sz w:val="24"/>
          <w:szCs w:val="24"/>
        </w:rPr>
        <w:t xml:space="preserve">Организованы и проведены тематические беседы, игры и занятия с детьми, показаны тематические мультфильмы. </w:t>
      </w:r>
    </w:p>
    <w:p w:rsidR="00A93B6B" w:rsidRDefault="008C5EFE" w:rsidP="0040124E">
      <w:pPr>
        <w:pStyle w:val="a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55245</wp:posOffset>
            </wp:positionV>
            <wp:extent cx="2947670" cy="3930650"/>
            <wp:effectExtent l="0" t="0" r="5080" b="0"/>
            <wp:wrapThrough wrapText="bothSides">
              <wp:wrapPolygon edited="0">
                <wp:start x="0" y="0"/>
                <wp:lineTo x="0" y="21460"/>
                <wp:lineTo x="21498" y="21460"/>
                <wp:lineTo x="21498" y="0"/>
                <wp:lineTo x="0" y="0"/>
              </wp:wrapPolygon>
            </wp:wrapThrough>
            <wp:docPr id="2" name="Рисунок 2" descr="https://sun9-17.userapi.com/impg/NtozIG0YgfcZdKnmj7rNjpm0YnXhIwH6ET6RlQ/bRPQY_s6HnE.jpg?size=774x1032&amp;quality=96&amp;proxy=1&amp;sign=686598d36dcb590e7eb774a7be28d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NtozIG0YgfcZdKnmj7rNjpm0YnXhIwH6ET6RlQ/bRPQY_s6HnE.jpg?size=774x1032&amp;quality=96&amp;proxy=1&amp;sign=686598d36dcb590e7eb774a7be28d288&amp;type=albu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FE" w:rsidRPr="0040124E" w:rsidRDefault="00A93B6B" w:rsidP="008C5EFE">
      <w:pPr>
        <w:jc w:val="center"/>
        <w:rPr>
          <w:b/>
          <w:sz w:val="24"/>
          <w:szCs w:val="24"/>
        </w:rPr>
      </w:pPr>
      <w:r w:rsidRPr="0040124E">
        <w:rPr>
          <w:b/>
          <w:sz w:val="24"/>
          <w:szCs w:val="24"/>
        </w:rPr>
        <w:t>Структурное подразделение «Журавлик»</w:t>
      </w:r>
    </w:p>
    <w:p w:rsidR="00A93B6B" w:rsidRPr="0040124E" w:rsidRDefault="00A93B6B" w:rsidP="00A93B6B">
      <w:pPr>
        <w:spacing w:line="360" w:lineRule="auto"/>
        <w:jc w:val="both"/>
        <w:rPr>
          <w:sz w:val="24"/>
          <w:szCs w:val="24"/>
        </w:rPr>
      </w:pPr>
      <w:r w:rsidRPr="0040124E">
        <w:rPr>
          <w:sz w:val="24"/>
          <w:szCs w:val="24"/>
        </w:rPr>
        <w:t>В период с 07 декабря 2020 года по 28 декабря 2021 года в СП «Журавлик» проводилось профилактическое мероприятие «Горка».</w:t>
      </w:r>
    </w:p>
    <w:p w:rsidR="00A93B6B" w:rsidRPr="0040124E" w:rsidRDefault="00A93B6B" w:rsidP="00A93B6B">
      <w:pPr>
        <w:spacing w:line="360" w:lineRule="auto"/>
        <w:jc w:val="both"/>
        <w:rPr>
          <w:sz w:val="24"/>
          <w:szCs w:val="24"/>
        </w:rPr>
      </w:pPr>
      <w:r w:rsidRPr="0040124E">
        <w:rPr>
          <w:sz w:val="24"/>
          <w:szCs w:val="24"/>
        </w:rPr>
        <w:t xml:space="preserve">          С учетом погодных условий зимнего периода года, способствующих естественному образованию опасных горок, наледей и скатов, сформированных искусственным образом снежных валов, выходящих на проезжую часть и используемых подростками для катания и игр, принимая во внимание тяжесть последствий дорожно-транспортных происшествий с </w:t>
      </w:r>
      <w:r w:rsidRPr="0040124E">
        <w:rPr>
          <w:sz w:val="24"/>
          <w:szCs w:val="24"/>
        </w:rPr>
        <w:lastRenderedPageBreak/>
        <w:t>участием детей, в целях обеспечения безопасности дорожного движения и в целях стабилизации ситуации с детским дорожно-транспортным травматизмом в зимний период года и в период праздничных новогодних мероприятий были проведены следующие мероприятии в ДОУ:</w:t>
      </w:r>
    </w:p>
    <w:p w:rsidR="00A93B6B" w:rsidRPr="0040124E" w:rsidRDefault="00A93B6B" w:rsidP="00A93B6B">
      <w:pPr>
        <w:pStyle w:val="a4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124E">
        <w:rPr>
          <w:rFonts w:ascii="Times New Roman" w:hAnsi="Times New Roman" w:cs="Times New Roman"/>
          <w:sz w:val="24"/>
          <w:szCs w:val="24"/>
        </w:rPr>
        <w:t>Во всех группах оформлены стенды для родителей и папки-передвижки по ПДД в зимний период.</w:t>
      </w:r>
    </w:p>
    <w:p w:rsidR="00A93B6B" w:rsidRPr="0040124E" w:rsidRDefault="00A93B6B" w:rsidP="00A93B6B">
      <w:pPr>
        <w:pStyle w:val="a4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124E">
        <w:rPr>
          <w:rFonts w:ascii="Times New Roman" w:hAnsi="Times New Roman" w:cs="Times New Roman"/>
          <w:sz w:val="24"/>
          <w:szCs w:val="24"/>
        </w:rPr>
        <w:t>Был организован просмотр обучающих мультфильмов по ПДД.</w:t>
      </w:r>
    </w:p>
    <w:p w:rsidR="00A93B6B" w:rsidRPr="0040124E" w:rsidRDefault="00A93B6B" w:rsidP="00A93B6B">
      <w:pPr>
        <w:pStyle w:val="a4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124E">
        <w:rPr>
          <w:rFonts w:ascii="Times New Roman" w:hAnsi="Times New Roman" w:cs="Times New Roman"/>
          <w:sz w:val="24"/>
          <w:szCs w:val="24"/>
        </w:rPr>
        <w:t>17.12. была проведена экскурсия с воспитанниками подготовительной группы к пешеходному переходу целью данного мероприятия является: закрепление знания детей о правилах дорожного движения, и дорожных знаках.</w:t>
      </w:r>
    </w:p>
    <w:p w:rsidR="00A93B6B" w:rsidRPr="0040124E" w:rsidRDefault="00A93B6B" w:rsidP="00A93B6B">
      <w:pPr>
        <w:pStyle w:val="a4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124E">
        <w:rPr>
          <w:rFonts w:ascii="Times New Roman" w:hAnsi="Times New Roman" w:cs="Times New Roman"/>
          <w:sz w:val="24"/>
          <w:szCs w:val="24"/>
        </w:rPr>
        <w:t>В средней и старшей группах были проведены занятия по ПДД «Страна правил дорожного движения».</w:t>
      </w:r>
    </w:p>
    <w:p w:rsidR="00A93B6B" w:rsidRPr="0040124E" w:rsidRDefault="00A93B6B" w:rsidP="00A93B6B">
      <w:pPr>
        <w:pStyle w:val="a4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124E">
        <w:rPr>
          <w:rFonts w:ascii="Times New Roman" w:hAnsi="Times New Roman" w:cs="Times New Roman"/>
          <w:sz w:val="24"/>
          <w:szCs w:val="24"/>
        </w:rPr>
        <w:t xml:space="preserve">Один педагог прошел повышение квалификации по программе «Формирование основ безопасного поведения на улице и дороге у детей дошкольного и младшего дошкольного возраста» (72 </w:t>
      </w:r>
      <w:proofErr w:type="spellStart"/>
      <w:r w:rsidRPr="0040124E">
        <w:rPr>
          <w:rFonts w:ascii="Times New Roman" w:hAnsi="Times New Roman" w:cs="Times New Roman"/>
          <w:sz w:val="24"/>
          <w:szCs w:val="24"/>
        </w:rPr>
        <w:t>ак.ч</w:t>
      </w:r>
      <w:proofErr w:type="spellEnd"/>
      <w:r w:rsidRPr="0040124E">
        <w:rPr>
          <w:rFonts w:ascii="Times New Roman" w:hAnsi="Times New Roman" w:cs="Times New Roman"/>
          <w:sz w:val="24"/>
          <w:szCs w:val="24"/>
        </w:rPr>
        <w:t>.)</w:t>
      </w:r>
    </w:p>
    <w:p w:rsidR="00A93B6B" w:rsidRPr="0040124E" w:rsidRDefault="00A93B6B" w:rsidP="00A93B6B">
      <w:pPr>
        <w:pStyle w:val="a4"/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0124E">
        <w:rPr>
          <w:rFonts w:ascii="Times New Roman" w:hAnsi="Times New Roman" w:cs="Times New Roman"/>
          <w:sz w:val="24"/>
          <w:szCs w:val="24"/>
        </w:rPr>
        <w:t>Была приобретена игра-пособие «Набор дорожных знаков».</w:t>
      </w:r>
    </w:p>
    <w:p w:rsidR="00A93B6B" w:rsidRPr="0040124E" w:rsidRDefault="00A93B6B" w:rsidP="00A93B6B">
      <w:pPr>
        <w:spacing w:line="360" w:lineRule="auto"/>
        <w:jc w:val="both"/>
        <w:rPr>
          <w:sz w:val="24"/>
          <w:szCs w:val="24"/>
        </w:rPr>
      </w:pPr>
    </w:p>
    <w:p w:rsidR="00A93B6B" w:rsidRPr="0040124E" w:rsidRDefault="00A93B6B" w:rsidP="00A93B6B">
      <w:pPr>
        <w:spacing w:line="360" w:lineRule="auto"/>
        <w:jc w:val="center"/>
        <w:rPr>
          <w:b/>
          <w:sz w:val="24"/>
          <w:szCs w:val="24"/>
        </w:rPr>
      </w:pPr>
      <w:r w:rsidRPr="0040124E">
        <w:rPr>
          <w:b/>
          <w:sz w:val="24"/>
          <w:szCs w:val="24"/>
        </w:rPr>
        <w:t>Структурное подразделение «</w:t>
      </w:r>
      <w:proofErr w:type="spellStart"/>
      <w:r w:rsidRPr="0040124E">
        <w:rPr>
          <w:b/>
          <w:sz w:val="24"/>
          <w:szCs w:val="24"/>
        </w:rPr>
        <w:t>Дюймовочка</w:t>
      </w:r>
      <w:proofErr w:type="spellEnd"/>
      <w:r w:rsidRPr="0040124E">
        <w:rPr>
          <w:b/>
          <w:sz w:val="24"/>
          <w:szCs w:val="24"/>
        </w:rPr>
        <w:t>»</w:t>
      </w:r>
    </w:p>
    <w:p w:rsidR="00A93B6B" w:rsidRPr="0040124E" w:rsidRDefault="00A93B6B" w:rsidP="00A93B6B">
      <w:pPr>
        <w:spacing w:line="360" w:lineRule="auto"/>
        <w:jc w:val="both"/>
        <w:rPr>
          <w:sz w:val="24"/>
          <w:szCs w:val="24"/>
        </w:rPr>
      </w:pPr>
      <w:r w:rsidRPr="0040124E">
        <w:rPr>
          <w:sz w:val="24"/>
          <w:szCs w:val="24"/>
        </w:rPr>
        <w:t xml:space="preserve">Во всех группах </w:t>
      </w:r>
      <w:proofErr w:type="gramStart"/>
      <w:r w:rsidRPr="0040124E">
        <w:rPr>
          <w:sz w:val="24"/>
          <w:szCs w:val="24"/>
        </w:rPr>
        <w:t>СП  «</w:t>
      </w:r>
      <w:proofErr w:type="spellStart"/>
      <w:proofErr w:type="gramEnd"/>
      <w:r w:rsidRPr="0040124E">
        <w:rPr>
          <w:sz w:val="24"/>
          <w:szCs w:val="24"/>
        </w:rPr>
        <w:t>Дюймовочка</w:t>
      </w:r>
      <w:proofErr w:type="spellEnd"/>
      <w:r w:rsidRPr="0040124E">
        <w:rPr>
          <w:sz w:val="24"/>
          <w:szCs w:val="24"/>
        </w:rPr>
        <w:t xml:space="preserve"> » имеется демонстрационный материал для проведения с детьми бесед по соблюдению правил поведения на дороге зимой,  правила безопасного  поведения при гололеде. Организовано тесное взаимодействие с родителями по безопасному поведению детей в зимний период</w:t>
      </w:r>
      <w:proofErr w:type="gramStart"/>
      <w:r w:rsidRPr="0040124E">
        <w:rPr>
          <w:sz w:val="24"/>
          <w:szCs w:val="24"/>
        </w:rPr>
        <w:t>, .материал</w:t>
      </w:r>
      <w:proofErr w:type="gramEnd"/>
      <w:r w:rsidRPr="0040124E">
        <w:rPr>
          <w:sz w:val="24"/>
          <w:szCs w:val="24"/>
        </w:rPr>
        <w:t xml:space="preserve"> размещается в уголках для родителей и на информационном стенде детского сада. Родителям выданы памятки и буклеты по вопросам обеспечения безопасности детей в зимний период. </w:t>
      </w:r>
      <w:proofErr w:type="gramStart"/>
      <w:r w:rsidRPr="0040124E">
        <w:rPr>
          <w:sz w:val="24"/>
          <w:szCs w:val="24"/>
        </w:rPr>
        <w:t>Формированию  компетентности</w:t>
      </w:r>
      <w:proofErr w:type="gramEnd"/>
      <w:r w:rsidRPr="0040124E">
        <w:rPr>
          <w:sz w:val="24"/>
          <w:szCs w:val="24"/>
        </w:rPr>
        <w:t xml:space="preserve"> родителей в изучении правил безопасного поведения детей и взрослых  в зимний период  в значительной степени способствовала работа в </w:t>
      </w:r>
      <w:proofErr w:type="spellStart"/>
      <w:r w:rsidRPr="0040124E">
        <w:rPr>
          <w:sz w:val="24"/>
          <w:szCs w:val="24"/>
        </w:rPr>
        <w:t>месенджерах</w:t>
      </w:r>
      <w:proofErr w:type="spellEnd"/>
      <w:r w:rsidRPr="0040124E">
        <w:rPr>
          <w:sz w:val="24"/>
          <w:szCs w:val="24"/>
        </w:rPr>
        <w:t xml:space="preserve"> </w:t>
      </w:r>
      <w:r w:rsidRPr="0040124E">
        <w:rPr>
          <w:sz w:val="24"/>
          <w:szCs w:val="24"/>
          <w:lang w:val="en-US"/>
        </w:rPr>
        <w:t>WhatsApp</w:t>
      </w:r>
      <w:r w:rsidRPr="0040124E">
        <w:rPr>
          <w:sz w:val="24"/>
          <w:szCs w:val="24"/>
        </w:rPr>
        <w:t xml:space="preserve">, </w:t>
      </w:r>
      <w:proofErr w:type="spellStart"/>
      <w:r w:rsidRPr="0040124E">
        <w:rPr>
          <w:sz w:val="24"/>
          <w:szCs w:val="24"/>
        </w:rPr>
        <w:t>ВКонтакте</w:t>
      </w:r>
      <w:proofErr w:type="spellEnd"/>
      <w:r w:rsidRPr="0040124E">
        <w:rPr>
          <w:sz w:val="24"/>
          <w:szCs w:val="24"/>
        </w:rPr>
        <w:t xml:space="preserve"> и других. Материалы для родителей включают в себя серию видеофильмов, памятки, игровые обучающие ситуации; обязательное ознакомление с информационным материалом ГИБДД.</w:t>
      </w:r>
    </w:p>
    <w:p w:rsidR="00A93B6B" w:rsidRPr="0040124E" w:rsidRDefault="00A93B6B" w:rsidP="00A93B6B">
      <w:pPr>
        <w:spacing w:line="360" w:lineRule="auto"/>
        <w:jc w:val="both"/>
        <w:rPr>
          <w:sz w:val="24"/>
          <w:szCs w:val="24"/>
        </w:rPr>
      </w:pPr>
    </w:p>
    <w:p w:rsidR="00A93B6B" w:rsidRPr="0040124E" w:rsidRDefault="00A93B6B" w:rsidP="00A93B6B">
      <w:pPr>
        <w:spacing w:line="360" w:lineRule="auto"/>
        <w:jc w:val="center"/>
        <w:rPr>
          <w:b/>
          <w:sz w:val="24"/>
          <w:szCs w:val="24"/>
        </w:rPr>
      </w:pPr>
      <w:r w:rsidRPr="0040124E">
        <w:rPr>
          <w:b/>
          <w:sz w:val="24"/>
          <w:szCs w:val="24"/>
        </w:rPr>
        <w:t>Структурное подразделение «Ласточка»</w:t>
      </w:r>
    </w:p>
    <w:p w:rsidR="00A93B6B" w:rsidRPr="0040124E" w:rsidRDefault="00A93B6B" w:rsidP="00A93B6B">
      <w:pPr>
        <w:spacing w:line="360" w:lineRule="auto"/>
        <w:rPr>
          <w:sz w:val="24"/>
          <w:szCs w:val="24"/>
        </w:rPr>
      </w:pPr>
      <w:r w:rsidRPr="0040124E">
        <w:rPr>
          <w:sz w:val="24"/>
          <w:szCs w:val="24"/>
        </w:rPr>
        <w:t xml:space="preserve">Педагоги и родители имеют возможность постоянно знакомиться с информацией </w:t>
      </w:r>
      <w:proofErr w:type="gramStart"/>
      <w:r w:rsidRPr="0040124E">
        <w:rPr>
          <w:sz w:val="24"/>
          <w:szCs w:val="24"/>
        </w:rPr>
        <w:t>ГИБДД .Во</w:t>
      </w:r>
      <w:proofErr w:type="gramEnd"/>
      <w:r w:rsidRPr="0040124E">
        <w:rPr>
          <w:sz w:val="24"/>
          <w:szCs w:val="24"/>
        </w:rPr>
        <w:t xml:space="preserve"> всех группах СП  «Ласточка » имеется демонстрационный материал для проведения с детьми бесед по соблюдению правил поведения на дороге зимой,  правила безопасного  поведения при гололеде. Организовано тесное взаимодействие с родителями по </w:t>
      </w:r>
      <w:r w:rsidRPr="0040124E">
        <w:rPr>
          <w:sz w:val="24"/>
          <w:szCs w:val="24"/>
        </w:rPr>
        <w:lastRenderedPageBreak/>
        <w:t xml:space="preserve">безопасному поведению детей в зимний </w:t>
      </w:r>
      <w:proofErr w:type="gramStart"/>
      <w:r w:rsidRPr="0040124E">
        <w:rPr>
          <w:sz w:val="24"/>
          <w:szCs w:val="24"/>
        </w:rPr>
        <w:t>период,  .</w:t>
      </w:r>
      <w:proofErr w:type="gramEnd"/>
      <w:r w:rsidRPr="0040124E">
        <w:rPr>
          <w:sz w:val="24"/>
          <w:szCs w:val="24"/>
        </w:rPr>
        <w:t xml:space="preserve">материал размещается в уголках для родителей и на информационном стенде детского сада. Для родителей сделана подборка материала </w:t>
      </w:r>
      <w:proofErr w:type="gramStart"/>
      <w:r w:rsidRPr="0040124E">
        <w:rPr>
          <w:sz w:val="24"/>
          <w:szCs w:val="24"/>
        </w:rPr>
        <w:t>по  вопросам</w:t>
      </w:r>
      <w:proofErr w:type="gramEnd"/>
      <w:r w:rsidRPr="0040124E">
        <w:rPr>
          <w:sz w:val="24"/>
          <w:szCs w:val="24"/>
        </w:rPr>
        <w:t xml:space="preserve"> обеспечения безопасности детей в зимний период. </w:t>
      </w:r>
      <w:proofErr w:type="gramStart"/>
      <w:r w:rsidRPr="0040124E">
        <w:rPr>
          <w:sz w:val="24"/>
          <w:szCs w:val="24"/>
        </w:rPr>
        <w:t>Формированию  компетентности</w:t>
      </w:r>
      <w:proofErr w:type="gramEnd"/>
      <w:r w:rsidRPr="0040124E">
        <w:rPr>
          <w:sz w:val="24"/>
          <w:szCs w:val="24"/>
        </w:rPr>
        <w:t xml:space="preserve"> родителей в изучении правил безопасного поведения детей и взрослых  в зимний период  в значительной степени способствовало размещение материалов по безопасности  в </w:t>
      </w:r>
      <w:proofErr w:type="spellStart"/>
      <w:r w:rsidRPr="0040124E">
        <w:rPr>
          <w:sz w:val="24"/>
          <w:szCs w:val="24"/>
        </w:rPr>
        <w:t>месенджерах</w:t>
      </w:r>
      <w:proofErr w:type="spellEnd"/>
      <w:r w:rsidRPr="0040124E">
        <w:rPr>
          <w:sz w:val="24"/>
          <w:szCs w:val="24"/>
        </w:rPr>
        <w:t xml:space="preserve"> </w:t>
      </w:r>
      <w:r w:rsidRPr="0040124E">
        <w:rPr>
          <w:sz w:val="24"/>
          <w:szCs w:val="24"/>
          <w:lang w:val="en-US"/>
        </w:rPr>
        <w:t>WhatsApp</w:t>
      </w:r>
      <w:r w:rsidRPr="0040124E">
        <w:rPr>
          <w:sz w:val="24"/>
          <w:szCs w:val="24"/>
        </w:rPr>
        <w:t xml:space="preserve">, </w:t>
      </w:r>
      <w:proofErr w:type="spellStart"/>
      <w:r w:rsidRPr="0040124E">
        <w:rPr>
          <w:sz w:val="24"/>
          <w:szCs w:val="24"/>
        </w:rPr>
        <w:t>ВКонтакте</w:t>
      </w:r>
      <w:proofErr w:type="spellEnd"/>
      <w:r w:rsidRPr="0040124E">
        <w:rPr>
          <w:sz w:val="24"/>
          <w:szCs w:val="24"/>
        </w:rPr>
        <w:t xml:space="preserve"> и других. Материалы для родителей включают в себя серию видеофильмов, памятки, игровые </w:t>
      </w:r>
      <w:proofErr w:type="gramStart"/>
      <w:r w:rsidRPr="0040124E">
        <w:rPr>
          <w:sz w:val="24"/>
          <w:szCs w:val="24"/>
        </w:rPr>
        <w:t>обучающие  ситуации</w:t>
      </w:r>
      <w:proofErr w:type="gramEnd"/>
      <w:r w:rsidRPr="0040124E">
        <w:rPr>
          <w:sz w:val="24"/>
          <w:szCs w:val="24"/>
        </w:rPr>
        <w:t>; обязательное проведение и</w:t>
      </w:r>
      <w:r w:rsidR="0040124E" w:rsidRPr="0040124E">
        <w:rPr>
          <w:sz w:val="24"/>
          <w:szCs w:val="24"/>
        </w:rPr>
        <w:t>н</w:t>
      </w:r>
      <w:r w:rsidRPr="0040124E">
        <w:rPr>
          <w:sz w:val="24"/>
          <w:szCs w:val="24"/>
        </w:rPr>
        <w:t>структажей.</w:t>
      </w:r>
    </w:p>
    <w:p w:rsidR="0040124E" w:rsidRPr="0040124E" w:rsidRDefault="0040124E" w:rsidP="00A93B6B">
      <w:pPr>
        <w:spacing w:line="360" w:lineRule="auto"/>
        <w:rPr>
          <w:sz w:val="24"/>
          <w:szCs w:val="24"/>
        </w:rPr>
      </w:pPr>
    </w:p>
    <w:p w:rsidR="0040124E" w:rsidRDefault="0040124E" w:rsidP="00A93B6B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0EDDC6A" wp14:editId="31257298">
            <wp:extent cx="2038350" cy="2000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24E" w:rsidRDefault="0040124E" w:rsidP="00A93B6B">
      <w:pPr>
        <w:spacing w:line="360" w:lineRule="auto"/>
        <w:rPr>
          <w:sz w:val="28"/>
          <w:szCs w:val="28"/>
        </w:rPr>
      </w:pPr>
    </w:p>
    <w:p w:rsidR="0040124E" w:rsidRDefault="0040124E" w:rsidP="00A93B6B">
      <w:pPr>
        <w:spacing w:line="360" w:lineRule="auto"/>
        <w:rPr>
          <w:sz w:val="28"/>
          <w:szCs w:val="28"/>
        </w:rPr>
      </w:pPr>
    </w:p>
    <w:p w:rsidR="0040124E" w:rsidRPr="0040124E" w:rsidRDefault="0040124E" w:rsidP="0040124E">
      <w:pPr>
        <w:spacing w:line="360" w:lineRule="auto"/>
        <w:jc w:val="center"/>
        <w:rPr>
          <w:b/>
          <w:sz w:val="24"/>
          <w:szCs w:val="28"/>
        </w:rPr>
      </w:pPr>
      <w:r w:rsidRPr="0040124E">
        <w:rPr>
          <w:b/>
          <w:sz w:val="24"/>
          <w:szCs w:val="28"/>
        </w:rPr>
        <w:t xml:space="preserve">Структурное подразделение </w:t>
      </w:r>
      <w:proofErr w:type="gramStart"/>
      <w:r w:rsidRPr="0040124E">
        <w:rPr>
          <w:b/>
          <w:sz w:val="24"/>
          <w:szCs w:val="28"/>
        </w:rPr>
        <w:t>« Звездочка</w:t>
      </w:r>
      <w:proofErr w:type="gramEnd"/>
      <w:r w:rsidRPr="0040124E">
        <w:rPr>
          <w:b/>
          <w:sz w:val="24"/>
          <w:szCs w:val="28"/>
        </w:rPr>
        <w:t>»</w:t>
      </w:r>
    </w:p>
    <w:p w:rsidR="0040124E" w:rsidRPr="0040124E" w:rsidRDefault="0040124E" w:rsidP="0040124E">
      <w:pPr>
        <w:ind w:firstLine="567"/>
        <w:jc w:val="both"/>
        <w:rPr>
          <w:rFonts w:eastAsia="Calibri"/>
          <w:sz w:val="24"/>
          <w:szCs w:val="28"/>
        </w:rPr>
      </w:pPr>
      <w:r w:rsidRPr="0040124E">
        <w:rPr>
          <w:rFonts w:eastAsia="Calibri"/>
          <w:sz w:val="24"/>
          <w:szCs w:val="28"/>
        </w:rPr>
        <w:t>В СП «Звездочка» проведены следующие мероприятия:</w:t>
      </w:r>
    </w:p>
    <w:p w:rsidR="0040124E" w:rsidRPr="0040124E" w:rsidRDefault="0040124E" w:rsidP="0040124E">
      <w:pPr>
        <w:ind w:firstLine="567"/>
        <w:jc w:val="both"/>
        <w:rPr>
          <w:rFonts w:eastAsia="Calibri"/>
          <w:sz w:val="24"/>
          <w:szCs w:val="28"/>
        </w:rPr>
      </w:pPr>
    </w:p>
    <w:p w:rsidR="0040124E" w:rsidRPr="0040124E" w:rsidRDefault="0040124E" w:rsidP="0040124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0124E">
        <w:rPr>
          <w:rFonts w:ascii="Times New Roman" w:eastAsia="Calibri" w:hAnsi="Times New Roman" w:cs="Times New Roman"/>
          <w:sz w:val="24"/>
          <w:szCs w:val="28"/>
        </w:rPr>
        <w:t xml:space="preserve">В 7 группах дошкольного возраста (дети от 3 до 7 лет) проведены беседы с воспитанниками на тему «Изучаем и закрепляем правила дорожного движения» с просмотром видеоматериалов». </w:t>
      </w:r>
    </w:p>
    <w:p w:rsidR="0040124E" w:rsidRPr="0040124E" w:rsidRDefault="0040124E" w:rsidP="0040124E">
      <w:pPr>
        <w:pStyle w:val="a4"/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0124E" w:rsidRPr="0040124E" w:rsidRDefault="0040124E" w:rsidP="0040124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0124E">
        <w:rPr>
          <w:rFonts w:ascii="Times New Roman" w:eastAsia="Calibri" w:hAnsi="Times New Roman" w:cs="Times New Roman"/>
          <w:sz w:val="24"/>
          <w:szCs w:val="28"/>
        </w:rPr>
        <w:t xml:space="preserve">Проведены инструктажи с детьми о правилах катания на горках, на </w:t>
      </w:r>
      <w:proofErr w:type="spellStart"/>
      <w:r w:rsidRPr="0040124E">
        <w:rPr>
          <w:rFonts w:ascii="Times New Roman" w:eastAsia="Calibri" w:hAnsi="Times New Roman" w:cs="Times New Roman"/>
          <w:sz w:val="24"/>
          <w:szCs w:val="28"/>
        </w:rPr>
        <w:t>снегокатах</w:t>
      </w:r>
      <w:proofErr w:type="spellEnd"/>
      <w:r w:rsidRPr="0040124E">
        <w:rPr>
          <w:rFonts w:ascii="Times New Roman" w:eastAsia="Calibri" w:hAnsi="Times New Roman" w:cs="Times New Roman"/>
          <w:sz w:val="24"/>
          <w:szCs w:val="28"/>
        </w:rPr>
        <w:t xml:space="preserve"> и санках.</w:t>
      </w:r>
    </w:p>
    <w:p w:rsidR="0040124E" w:rsidRPr="0040124E" w:rsidRDefault="0040124E" w:rsidP="0040124E">
      <w:pPr>
        <w:rPr>
          <w:sz w:val="18"/>
        </w:rPr>
      </w:pPr>
    </w:p>
    <w:p w:rsidR="0040124E" w:rsidRPr="0040124E" w:rsidRDefault="0040124E" w:rsidP="0040124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0124E">
        <w:rPr>
          <w:rFonts w:ascii="Times New Roman" w:eastAsia="Calibri" w:hAnsi="Times New Roman" w:cs="Times New Roman"/>
          <w:sz w:val="24"/>
          <w:szCs w:val="28"/>
        </w:rPr>
        <w:t xml:space="preserve">На стенде детского сада размещена информация для родителей о правила безопасного перехода проезжей части в зимний период года, обязательное ношение </w:t>
      </w:r>
      <w:proofErr w:type="spellStart"/>
      <w:r w:rsidRPr="0040124E">
        <w:rPr>
          <w:rFonts w:ascii="Times New Roman" w:eastAsia="Calibri" w:hAnsi="Times New Roman" w:cs="Times New Roman"/>
          <w:sz w:val="24"/>
          <w:szCs w:val="28"/>
        </w:rPr>
        <w:t>световозвращающих</w:t>
      </w:r>
      <w:proofErr w:type="spellEnd"/>
      <w:r w:rsidRPr="0040124E">
        <w:rPr>
          <w:rFonts w:ascii="Times New Roman" w:eastAsia="Calibri" w:hAnsi="Times New Roman" w:cs="Times New Roman"/>
          <w:sz w:val="24"/>
          <w:szCs w:val="28"/>
        </w:rPr>
        <w:t xml:space="preserve"> элементов на верхней одежде и аксессуарах в темное время суток.</w:t>
      </w:r>
    </w:p>
    <w:p w:rsidR="0040124E" w:rsidRPr="0040124E" w:rsidRDefault="0040124E" w:rsidP="0040124E">
      <w:pPr>
        <w:pStyle w:val="a4"/>
        <w:rPr>
          <w:rFonts w:ascii="Times New Roman" w:eastAsia="Calibri" w:hAnsi="Times New Roman" w:cs="Times New Roman"/>
          <w:sz w:val="24"/>
          <w:szCs w:val="28"/>
        </w:rPr>
      </w:pPr>
    </w:p>
    <w:p w:rsidR="0040124E" w:rsidRPr="0040124E" w:rsidRDefault="0040124E" w:rsidP="0040124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40124E">
        <w:rPr>
          <w:rFonts w:ascii="Times New Roman" w:eastAsia="Calibri" w:hAnsi="Times New Roman" w:cs="Times New Roman"/>
          <w:sz w:val="24"/>
          <w:szCs w:val="28"/>
        </w:rPr>
        <w:t xml:space="preserve">В каждой группе детского сада в уголках для родителей размещена информация о соблюдении правил дорожного движения, выбор безопасных мест для катания при использовании санок, бубликов, </w:t>
      </w:r>
      <w:proofErr w:type="spellStart"/>
      <w:r w:rsidRPr="0040124E">
        <w:rPr>
          <w:rFonts w:ascii="Times New Roman" w:eastAsia="Calibri" w:hAnsi="Times New Roman" w:cs="Times New Roman"/>
          <w:sz w:val="24"/>
          <w:szCs w:val="28"/>
        </w:rPr>
        <w:t>снегокатов</w:t>
      </w:r>
      <w:proofErr w:type="spellEnd"/>
      <w:r w:rsidRPr="0040124E">
        <w:rPr>
          <w:rFonts w:ascii="Times New Roman" w:eastAsia="Calibri" w:hAnsi="Times New Roman" w:cs="Times New Roman"/>
          <w:sz w:val="24"/>
          <w:szCs w:val="28"/>
        </w:rPr>
        <w:t xml:space="preserve"> и других зимних средств передвижения.</w:t>
      </w:r>
    </w:p>
    <w:p w:rsidR="0040124E" w:rsidRPr="0040124E" w:rsidRDefault="0040124E" w:rsidP="0040124E">
      <w:pPr>
        <w:pStyle w:val="a4"/>
        <w:rPr>
          <w:rFonts w:ascii="Times New Roman" w:eastAsia="Calibri" w:hAnsi="Times New Roman" w:cs="Times New Roman"/>
          <w:sz w:val="24"/>
          <w:szCs w:val="28"/>
        </w:rPr>
      </w:pPr>
    </w:p>
    <w:p w:rsidR="0040124E" w:rsidRPr="0040124E" w:rsidRDefault="0040124E" w:rsidP="0040124E">
      <w:pPr>
        <w:pStyle w:val="a4"/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40124E" w:rsidRPr="0040124E" w:rsidRDefault="0040124E" w:rsidP="0040124E">
      <w:pPr>
        <w:pStyle w:val="a4"/>
        <w:numPr>
          <w:ilvl w:val="0"/>
          <w:numId w:val="2"/>
        </w:numPr>
        <w:spacing w:after="0" w:line="240" w:lineRule="auto"/>
        <w:jc w:val="both"/>
        <w:rPr>
          <w:sz w:val="20"/>
        </w:rPr>
      </w:pPr>
      <w:r w:rsidRPr="0040124E">
        <w:rPr>
          <w:rFonts w:ascii="Times New Roman" w:eastAsia="Calibri" w:hAnsi="Times New Roman" w:cs="Times New Roman"/>
          <w:sz w:val="24"/>
          <w:szCs w:val="28"/>
        </w:rPr>
        <w:t>Размещение информации для родителей в онлайн-мессенджерах.</w:t>
      </w:r>
      <w:r w:rsidRPr="0040124E">
        <w:rPr>
          <w:sz w:val="20"/>
        </w:rPr>
        <w:t xml:space="preserve"> </w:t>
      </w:r>
    </w:p>
    <w:p w:rsidR="0040124E" w:rsidRPr="0040124E" w:rsidRDefault="0040124E" w:rsidP="0040124E">
      <w:pPr>
        <w:pStyle w:val="a4"/>
        <w:spacing w:after="0" w:line="240" w:lineRule="auto"/>
        <w:ind w:left="1287"/>
        <w:jc w:val="both"/>
        <w:rPr>
          <w:sz w:val="20"/>
        </w:rPr>
      </w:pPr>
    </w:p>
    <w:p w:rsidR="0040124E" w:rsidRPr="0040124E" w:rsidRDefault="0040124E" w:rsidP="0040124E">
      <w:pPr>
        <w:pStyle w:val="a4"/>
        <w:spacing w:after="0" w:line="240" w:lineRule="auto"/>
        <w:ind w:left="1287"/>
        <w:jc w:val="both"/>
        <w:rPr>
          <w:sz w:val="20"/>
        </w:rPr>
      </w:pPr>
    </w:p>
    <w:p w:rsidR="00A93B6B" w:rsidRPr="0040124E" w:rsidRDefault="0040124E" w:rsidP="00A93B6B">
      <w:pPr>
        <w:spacing w:line="360" w:lineRule="auto"/>
        <w:jc w:val="center"/>
        <w:rPr>
          <w:b/>
          <w:sz w:val="24"/>
          <w:szCs w:val="24"/>
        </w:rPr>
      </w:pPr>
      <w:proofErr w:type="gramStart"/>
      <w:r w:rsidRPr="0040124E">
        <w:rPr>
          <w:b/>
          <w:sz w:val="24"/>
          <w:szCs w:val="24"/>
        </w:rPr>
        <w:t>Структурное  подразделение</w:t>
      </w:r>
      <w:proofErr w:type="gramEnd"/>
      <w:r w:rsidRPr="0040124E">
        <w:rPr>
          <w:b/>
          <w:sz w:val="24"/>
          <w:szCs w:val="24"/>
        </w:rPr>
        <w:t xml:space="preserve"> «Золотая рыбка»</w:t>
      </w:r>
    </w:p>
    <w:p w:rsidR="0040124E" w:rsidRPr="0040124E" w:rsidRDefault="0040124E" w:rsidP="0040124E">
      <w:pPr>
        <w:autoSpaceDE w:val="0"/>
        <w:ind w:firstLine="850"/>
        <w:rPr>
          <w:sz w:val="24"/>
          <w:szCs w:val="24"/>
        </w:rPr>
      </w:pPr>
      <w:r w:rsidRPr="0040124E">
        <w:rPr>
          <w:sz w:val="24"/>
          <w:szCs w:val="24"/>
        </w:rPr>
        <w:t xml:space="preserve">В детском саду «Золотая рыбка» составлен план </w:t>
      </w:r>
      <w:proofErr w:type="gramStart"/>
      <w:r w:rsidRPr="0040124E">
        <w:rPr>
          <w:sz w:val="24"/>
          <w:szCs w:val="24"/>
        </w:rPr>
        <w:t>мероприятий  по</w:t>
      </w:r>
      <w:proofErr w:type="gramEnd"/>
      <w:r w:rsidRPr="0040124E">
        <w:rPr>
          <w:sz w:val="24"/>
          <w:szCs w:val="24"/>
        </w:rPr>
        <w:t xml:space="preserve"> профилактике детского  травматизма   в зимний период (декабрь) 2020.   178 детей (в среднем) охвачено этой работой.</w:t>
      </w:r>
    </w:p>
    <w:p w:rsidR="0040124E" w:rsidRPr="0040124E" w:rsidRDefault="0040124E" w:rsidP="0040124E">
      <w:pPr>
        <w:ind w:firstLine="850"/>
        <w:rPr>
          <w:sz w:val="24"/>
          <w:szCs w:val="24"/>
        </w:rPr>
      </w:pPr>
      <w:r w:rsidRPr="0040124E">
        <w:rPr>
          <w:sz w:val="24"/>
          <w:szCs w:val="24"/>
        </w:rPr>
        <w:t>Проведено: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snapToGrid w:val="0"/>
        <w:rPr>
          <w:sz w:val="24"/>
          <w:szCs w:val="24"/>
        </w:rPr>
      </w:pPr>
      <w:r w:rsidRPr="0040124E">
        <w:rPr>
          <w:sz w:val="24"/>
          <w:szCs w:val="24"/>
        </w:rPr>
        <w:t>Презентация для воспитателей: «Обучение детей правилам дорожного движения посредством игр». (19 человек)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snapToGrid w:val="0"/>
        <w:rPr>
          <w:sz w:val="24"/>
          <w:szCs w:val="24"/>
        </w:rPr>
      </w:pPr>
      <w:r w:rsidRPr="0040124E">
        <w:rPr>
          <w:sz w:val="24"/>
          <w:szCs w:val="24"/>
        </w:rPr>
        <w:t>Информация для взрослых (родителей, педагогов) ФОТО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autoSpaceDE w:val="0"/>
        <w:rPr>
          <w:color w:val="000000"/>
          <w:kern w:val="2"/>
          <w:sz w:val="24"/>
          <w:szCs w:val="24"/>
        </w:rPr>
      </w:pPr>
      <w:r w:rsidRPr="0040124E">
        <w:rPr>
          <w:sz w:val="24"/>
          <w:szCs w:val="24"/>
        </w:rPr>
        <w:t xml:space="preserve">В родительских группах </w:t>
      </w:r>
      <w:proofErr w:type="spellStart"/>
      <w:r w:rsidRPr="0040124E">
        <w:rPr>
          <w:sz w:val="24"/>
          <w:szCs w:val="24"/>
        </w:rPr>
        <w:t>WhatsApp</w:t>
      </w:r>
      <w:proofErr w:type="spellEnd"/>
      <w:r w:rsidRPr="0040124E">
        <w:rPr>
          <w:sz w:val="24"/>
          <w:szCs w:val="24"/>
        </w:rPr>
        <w:t xml:space="preserve"> и группе </w:t>
      </w:r>
      <w:proofErr w:type="spellStart"/>
      <w:r w:rsidRPr="0040124E">
        <w:rPr>
          <w:sz w:val="24"/>
          <w:szCs w:val="24"/>
        </w:rPr>
        <w:t>ВКонтакте</w:t>
      </w:r>
      <w:proofErr w:type="spellEnd"/>
      <w:r w:rsidRPr="0040124E">
        <w:rPr>
          <w:sz w:val="24"/>
          <w:szCs w:val="24"/>
        </w:rPr>
        <w:t xml:space="preserve"> размещены видеоролики для детей о безопасности ДД, презентация «ПДД глазами детей».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snapToGrid w:val="0"/>
        <w:rPr>
          <w:sz w:val="24"/>
          <w:szCs w:val="24"/>
        </w:rPr>
      </w:pPr>
      <w:r w:rsidRPr="0040124E">
        <w:rPr>
          <w:sz w:val="24"/>
          <w:szCs w:val="24"/>
        </w:rPr>
        <w:t>Проверена ТБ на участке. Проверка выносного материала (лопаток, ледянок). Соблюдение правил при катании детей с горки. (Замечания устранены). ФОТО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snapToGrid w:val="0"/>
        <w:rPr>
          <w:sz w:val="24"/>
          <w:szCs w:val="24"/>
        </w:rPr>
      </w:pPr>
      <w:r w:rsidRPr="0040124E">
        <w:rPr>
          <w:sz w:val="24"/>
          <w:szCs w:val="24"/>
        </w:rPr>
        <w:t>Инструктаж с воспитанниками на тему</w:t>
      </w:r>
      <w:proofErr w:type="gramStart"/>
      <w:r w:rsidRPr="0040124E">
        <w:rPr>
          <w:sz w:val="24"/>
          <w:szCs w:val="24"/>
        </w:rPr>
        <w:t xml:space="preserve">   «</w:t>
      </w:r>
      <w:proofErr w:type="gramEnd"/>
      <w:r w:rsidRPr="0040124E">
        <w:rPr>
          <w:sz w:val="24"/>
          <w:szCs w:val="24"/>
        </w:rPr>
        <w:t>С каких горок можно кататься» с отметкой в журнале (инструктажи проведены в  11 дошкольных группах, охвачены 183 ребенка)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snapToGrid w:val="0"/>
        <w:rPr>
          <w:sz w:val="24"/>
          <w:szCs w:val="24"/>
        </w:rPr>
      </w:pPr>
      <w:r w:rsidRPr="0040124E">
        <w:rPr>
          <w:sz w:val="24"/>
          <w:szCs w:val="24"/>
        </w:rPr>
        <w:t xml:space="preserve">Конкурс </w:t>
      </w:r>
      <w:proofErr w:type="gramStart"/>
      <w:r w:rsidRPr="0040124E">
        <w:rPr>
          <w:sz w:val="24"/>
          <w:szCs w:val="24"/>
        </w:rPr>
        <w:t>рисунков,  посвященных</w:t>
      </w:r>
      <w:proofErr w:type="gramEnd"/>
      <w:r w:rsidRPr="0040124E">
        <w:rPr>
          <w:sz w:val="24"/>
          <w:szCs w:val="24"/>
        </w:rPr>
        <w:t xml:space="preserve"> профилактике детского травматизма в зимний период (охвачены дети старших, подготовительных групп — 72 ребенка) ФОТО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snapToGrid w:val="0"/>
        <w:rPr>
          <w:sz w:val="24"/>
          <w:szCs w:val="24"/>
        </w:rPr>
      </w:pPr>
      <w:proofErr w:type="gramStart"/>
      <w:r w:rsidRPr="0040124E">
        <w:rPr>
          <w:sz w:val="24"/>
          <w:szCs w:val="24"/>
        </w:rPr>
        <w:t>Чтение  художественных</w:t>
      </w:r>
      <w:proofErr w:type="gramEnd"/>
      <w:r w:rsidRPr="0040124E">
        <w:rPr>
          <w:sz w:val="24"/>
          <w:szCs w:val="24"/>
        </w:rPr>
        <w:t xml:space="preserve"> произведений, рассматривание картинок, иллюстраций, заучивание стихов о транспорте, правилах дорожного движения, катание с горок (во всех 13 группах, охвачено 205 детей)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snapToGrid w:val="0"/>
        <w:rPr>
          <w:sz w:val="24"/>
          <w:szCs w:val="24"/>
        </w:rPr>
      </w:pPr>
      <w:proofErr w:type="gramStart"/>
      <w:r w:rsidRPr="0040124E">
        <w:rPr>
          <w:sz w:val="24"/>
          <w:szCs w:val="24"/>
        </w:rPr>
        <w:t>Экскурсия  с</w:t>
      </w:r>
      <w:proofErr w:type="gramEnd"/>
      <w:r w:rsidRPr="0040124E">
        <w:rPr>
          <w:sz w:val="24"/>
          <w:szCs w:val="24"/>
        </w:rPr>
        <w:t xml:space="preserve"> детьми  по улицам города (окрестности): обнаружение горок с которых нельзя кататься (4 дошкольные группы — 68 детей)</w:t>
      </w:r>
    </w:p>
    <w:p w:rsidR="0040124E" w:rsidRPr="0040124E" w:rsidRDefault="0040124E" w:rsidP="0040124E">
      <w:pPr>
        <w:widowControl w:val="0"/>
        <w:numPr>
          <w:ilvl w:val="0"/>
          <w:numId w:val="3"/>
        </w:numPr>
        <w:suppressAutoHyphens/>
        <w:snapToGrid w:val="0"/>
        <w:rPr>
          <w:sz w:val="24"/>
          <w:szCs w:val="24"/>
        </w:rPr>
      </w:pPr>
      <w:r w:rsidRPr="0040124E">
        <w:rPr>
          <w:sz w:val="24"/>
          <w:szCs w:val="24"/>
        </w:rPr>
        <w:t>Организация сюжетно-</w:t>
      </w:r>
      <w:proofErr w:type="gramStart"/>
      <w:r w:rsidRPr="0040124E">
        <w:rPr>
          <w:sz w:val="24"/>
          <w:szCs w:val="24"/>
        </w:rPr>
        <w:t>ролевых  и</w:t>
      </w:r>
      <w:proofErr w:type="gramEnd"/>
      <w:r w:rsidRPr="0040124E">
        <w:rPr>
          <w:sz w:val="24"/>
          <w:szCs w:val="24"/>
        </w:rPr>
        <w:t xml:space="preserve"> дидактических игр по теме безопасности катания с горок: (дошкольные группы — 156 детей)</w:t>
      </w:r>
    </w:p>
    <w:p w:rsidR="0040124E" w:rsidRPr="00DD0614" w:rsidRDefault="0040124E" w:rsidP="0040124E">
      <w:pPr>
        <w:autoSpaceDE w:val="0"/>
        <w:snapToGrid w:val="0"/>
        <w:spacing w:line="100" w:lineRule="atLeast"/>
        <w:rPr>
          <w:sz w:val="26"/>
          <w:szCs w:val="26"/>
        </w:rPr>
      </w:pPr>
    </w:p>
    <w:p w:rsidR="0040124E" w:rsidRDefault="0040124E" w:rsidP="0040124E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10160</wp:posOffset>
            </wp:positionV>
            <wp:extent cx="2691130" cy="1559560"/>
            <wp:effectExtent l="0" t="0" r="0" b="254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559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10160</wp:posOffset>
            </wp:positionV>
            <wp:extent cx="2207895" cy="1407160"/>
            <wp:effectExtent l="0" t="0" r="190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07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                                               </w:t>
      </w:r>
    </w:p>
    <w:p w:rsidR="0040124E" w:rsidRDefault="0040124E" w:rsidP="0040124E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40124E" w:rsidRDefault="0040124E" w:rsidP="0040124E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40124E" w:rsidRDefault="0040124E" w:rsidP="0040124E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06051A">
        <w:rPr>
          <w:rFonts w:eastAsia="Calibri"/>
          <w:noProof/>
          <w:sz w:val="28"/>
          <w:szCs w:val="28"/>
        </w:rPr>
        <w:drawing>
          <wp:inline distT="0" distB="0" distL="0" distR="0">
            <wp:extent cx="2581275" cy="1952625"/>
            <wp:effectExtent l="0" t="0" r="9525" b="9525"/>
            <wp:docPr id="7" name="Рисунок 7" descr="IMG_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0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28"/>
          <w:szCs w:val="28"/>
          <w:lang w:eastAsia="en-US"/>
        </w:rPr>
        <w:t xml:space="preserve">    </w:t>
      </w:r>
      <w:r w:rsidRPr="0006051A">
        <w:rPr>
          <w:rFonts w:eastAsia="Calibri"/>
          <w:noProof/>
          <w:sz w:val="28"/>
          <w:szCs w:val="28"/>
        </w:rPr>
        <w:drawing>
          <wp:inline distT="0" distB="0" distL="0" distR="0">
            <wp:extent cx="2609850" cy="1962150"/>
            <wp:effectExtent l="0" t="0" r="0" b="0"/>
            <wp:docPr id="6" name="Рисунок 6" descr="IMG_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4E" w:rsidRDefault="0040124E" w:rsidP="0040124E">
      <w:pPr>
        <w:autoSpaceDE w:val="0"/>
        <w:ind w:firstLine="85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40124E" w:rsidRPr="00B14B81" w:rsidRDefault="0040124E" w:rsidP="0040124E">
      <w:pPr>
        <w:autoSpaceDE w:val="0"/>
        <w:ind w:firstLine="850"/>
        <w:rPr>
          <w:b/>
          <w:sz w:val="26"/>
          <w:szCs w:val="26"/>
        </w:rPr>
      </w:pPr>
    </w:p>
    <w:p w:rsidR="0040124E" w:rsidRDefault="0040124E" w:rsidP="0040124E">
      <w:pPr>
        <w:autoSpaceDE w:val="0"/>
        <w:ind w:firstLine="850"/>
        <w:rPr>
          <w:sz w:val="26"/>
          <w:szCs w:val="26"/>
        </w:rPr>
      </w:pPr>
      <w:r w:rsidRPr="0006051A">
        <w:rPr>
          <w:noProof/>
          <w:sz w:val="26"/>
          <w:szCs w:val="26"/>
        </w:rPr>
        <w:drawing>
          <wp:inline distT="0" distB="0" distL="0" distR="0">
            <wp:extent cx="2609850" cy="1714500"/>
            <wp:effectExtent l="0" t="0" r="0" b="0"/>
            <wp:docPr id="5" name="Рисунок 5" descr="CAM0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024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3" t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 w:rsidRPr="0011254D">
        <w:rPr>
          <w:noProof/>
          <w:sz w:val="26"/>
          <w:szCs w:val="26"/>
        </w:rPr>
        <w:drawing>
          <wp:inline distT="0" distB="0" distL="0" distR="0">
            <wp:extent cx="2209800" cy="1657350"/>
            <wp:effectExtent l="0" t="0" r="0" b="0"/>
            <wp:docPr id="4" name="Рисунок 4" descr="detsad-252563-147673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tsad-252563-14767356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4E" w:rsidRDefault="0040124E" w:rsidP="00A93B6B">
      <w:pPr>
        <w:spacing w:line="360" w:lineRule="auto"/>
        <w:jc w:val="center"/>
        <w:rPr>
          <w:b/>
          <w:sz w:val="28"/>
          <w:szCs w:val="28"/>
        </w:rPr>
      </w:pPr>
    </w:p>
    <w:p w:rsidR="0040124E" w:rsidRDefault="0040124E" w:rsidP="00A93B6B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Структурное подразделение «Теремок»</w:t>
      </w:r>
    </w:p>
    <w:p w:rsidR="0040124E" w:rsidRDefault="0040124E" w:rsidP="0040124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По планам воспитателей были проведены следующие мероприятия:</w:t>
      </w:r>
    </w:p>
    <w:p w:rsidR="0040124E" w:rsidRDefault="0040124E" w:rsidP="0040124E">
      <w:pPr>
        <w:pStyle w:val="a3"/>
        <w:ind w:firstLine="708"/>
        <w:rPr>
          <w:rFonts w:ascii="Times New Roman" w:hAnsi="Times New Roman"/>
          <w:sz w:val="24"/>
          <w:szCs w:val="24"/>
          <w:u w:val="single"/>
        </w:rPr>
      </w:pPr>
    </w:p>
    <w:p w:rsidR="0040124E" w:rsidRDefault="0040124E" w:rsidP="0040124E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«Минутка безопасности»</w:t>
      </w:r>
      <w:r>
        <w:rPr>
          <w:sz w:val="24"/>
          <w:szCs w:val="24"/>
        </w:rPr>
        <w:t xml:space="preserve">: </w:t>
      </w:r>
    </w:p>
    <w:p w:rsidR="0040124E" w:rsidRDefault="0040124E" w:rsidP="0040124E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1.Беседы:</w:t>
      </w:r>
    </w:p>
    <w:p w:rsidR="0040124E" w:rsidRDefault="0040124E" w:rsidP="0040124E">
      <w:pPr>
        <w:jc w:val="both"/>
        <w:rPr>
          <w:sz w:val="24"/>
          <w:szCs w:val="24"/>
        </w:rPr>
      </w:pPr>
      <w:r>
        <w:rPr>
          <w:sz w:val="24"/>
          <w:szCs w:val="24"/>
        </w:rPr>
        <w:t>- «Игры зимой во дворе»;</w:t>
      </w:r>
    </w:p>
    <w:p w:rsidR="0040124E" w:rsidRDefault="0040124E" w:rsidP="0040124E">
      <w:pPr>
        <w:jc w:val="both"/>
        <w:rPr>
          <w:sz w:val="24"/>
          <w:szCs w:val="24"/>
        </w:rPr>
      </w:pPr>
      <w:r>
        <w:rPr>
          <w:sz w:val="24"/>
          <w:szCs w:val="24"/>
        </w:rPr>
        <w:t>- «Зимние развлечения»;</w:t>
      </w:r>
    </w:p>
    <w:p w:rsidR="0040124E" w:rsidRDefault="0040124E" w:rsidP="0040124E">
      <w:pPr>
        <w:jc w:val="both"/>
        <w:rPr>
          <w:sz w:val="24"/>
          <w:szCs w:val="24"/>
        </w:rPr>
      </w:pPr>
      <w:r>
        <w:rPr>
          <w:sz w:val="24"/>
          <w:szCs w:val="24"/>
        </w:rPr>
        <w:t>- «Внимание горка!»;</w:t>
      </w:r>
    </w:p>
    <w:p w:rsidR="0040124E" w:rsidRDefault="0040124E" w:rsidP="0040124E">
      <w:pPr>
        <w:jc w:val="both"/>
        <w:rPr>
          <w:sz w:val="24"/>
          <w:szCs w:val="24"/>
        </w:rPr>
      </w:pPr>
      <w:r>
        <w:rPr>
          <w:sz w:val="24"/>
          <w:szCs w:val="24"/>
        </w:rPr>
        <w:t>- «Катание на санках: правила безопасности»;</w:t>
      </w:r>
    </w:p>
    <w:p w:rsidR="0040124E" w:rsidRDefault="0040124E" w:rsidP="0040124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«</w:t>
      </w:r>
      <w:r>
        <w:rPr>
          <w:rStyle w:val="a5"/>
          <w:sz w:val="24"/>
          <w:szCs w:val="24"/>
          <w:shd w:val="clear" w:color="auto" w:fill="FFFFFF"/>
        </w:rPr>
        <w:t>Правила безопасности перед катанием со снежной (ледяной) горки</w:t>
      </w:r>
      <w:r>
        <w:rPr>
          <w:b/>
          <w:sz w:val="24"/>
          <w:szCs w:val="24"/>
        </w:rPr>
        <w:t>»;</w:t>
      </w:r>
    </w:p>
    <w:p w:rsidR="0040124E" w:rsidRDefault="0040124E" w:rsidP="0040124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«</w:t>
      </w:r>
      <w:r>
        <w:rPr>
          <w:rStyle w:val="a5"/>
          <w:sz w:val="24"/>
          <w:szCs w:val="24"/>
          <w:shd w:val="clear" w:color="auto" w:fill="FFFFFF"/>
        </w:rPr>
        <w:t>Правила безопасности во время катания со снежной (ледяной) горки</w:t>
      </w:r>
      <w:r>
        <w:rPr>
          <w:b/>
          <w:sz w:val="24"/>
          <w:szCs w:val="24"/>
        </w:rPr>
        <w:t>»;</w:t>
      </w:r>
    </w:p>
    <w:p w:rsidR="0040124E" w:rsidRDefault="0040124E" w:rsidP="0040124E">
      <w:pPr>
        <w:jc w:val="both"/>
        <w:rPr>
          <w:sz w:val="24"/>
          <w:szCs w:val="24"/>
        </w:rPr>
      </w:pPr>
      <w:r>
        <w:rPr>
          <w:sz w:val="24"/>
          <w:szCs w:val="24"/>
        </w:rPr>
        <w:t>- «Опасные ситуации во время игр зимнего периода (коньки, лыжи)»;</w:t>
      </w:r>
    </w:p>
    <w:p w:rsidR="0040124E" w:rsidRDefault="0040124E" w:rsidP="0040124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 «</w:t>
      </w:r>
      <w:r>
        <w:rPr>
          <w:rStyle w:val="a5"/>
          <w:sz w:val="24"/>
          <w:szCs w:val="24"/>
          <w:shd w:val="clear" w:color="auto" w:fill="FFFFFF"/>
        </w:rPr>
        <w:t>Правила безопасности в аварийных ситуациях</w:t>
      </w:r>
      <w:r>
        <w:rPr>
          <w:b/>
          <w:sz w:val="24"/>
          <w:szCs w:val="24"/>
        </w:rPr>
        <w:t>»;</w:t>
      </w:r>
    </w:p>
    <w:p w:rsidR="0040124E" w:rsidRDefault="0040124E" w:rsidP="0040124E">
      <w:pPr>
        <w:jc w:val="both"/>
        <w:rPr>
          <w:sz w:val="24"/>
          <w:szCs w:val="24"/>
        </w:rPr>
      </w:pPr>
      <w:r>
        <w:rPr>
          <w:sz w:val="24"/>
          <w:szCs w:val="24"/>
        </w:rPr>
        <w:t>- «Правила перевозки детей в автомобиле».</w:t>
      </w:r>
    </w:p>
    <w:p w:rsidR="0040124E" w:rsidRDefault="0040124E" w:rsidP="0040124E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2.Просмотр мультфильмов</w:t>
      </w:r>
    </w:p>
    <w:p w:rsidR="0040124E" w:rsidRDefault="0040124E" w:rsidP="0040124E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тематике «ПДД».</w:t>
      </w:r>
    </w:p>
    <w:p w:rsidR="0040124E" w:rsidRDefault="0040124E" w:rsidP="0040124E">
      <w:pPr>
        <w:pStyle w:val="a3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sz w:val="24"/>
          <w:szCs w:val="24"/>
          <w:u w:val="single"/>
        </w:rPr>
        <w:t>Спортивная игра «Снежная горка для послушных ребят» с детьми старшего дошкольного возраста».</w:t>
      </w:r>
    </w:p>
    <w:p w:rsidR="0040124E" w:rsidRDefault="0040124E" w:rsidP="0040124E">
      <w:pPr>
        <w:pStyle w:val="a3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</w:p>
    <w:p w:rsidR="0040124E" w:rsidRDefault="0040124E" w:rsidP="0040124E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Консультации для сотрудников</w:t>
      </w:r>
    </w:p>
    <w:p w:rsidR="0040124E" w:rsidRDefault="0040124E" w:rsidP="0040124E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- «Что должен знать воспитатель о правилах безопасности </w:t>
      </w:r>
      <w:r>
        <w:rPr>
          <w:rStyle w:val="a5"/>
          <w:sz w:val="24"/>
          <w:szCs w:val="24"/>
          <w:shd w:val="clear" w:color="auto" w:fill="FFFFFF"/>
        </w:rPr>
        <w:t>катания детей на санках, коньках, лыжах, со снежной (ледяной) горки</w:t>
      </w:r>
      <w:r>
        <w:rPr>
          <w:b/>
          <w:sz w:val="24"/>
          <w:szCs w:val="24"/>
        </w:rPr>
        <w:t>»;</w:t>
      </w:r>
    </w:p>
    <w:p w:rsidR="0040124E" w:rsidRPr="002A481C" w:rsidRDefault="0040124E" w:rsidP="0040124E">
      <w:pPr>
        <w:pStyle w:val="a3"/>
        <w:ind w:firstLine="708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Pr="002A481C">
        <w:rPr>
          <w:rFonts w:ascii="Times New Roman" w:eastAsia="Times New Roman" w:hAnsi="Times New Roman"/>
          <w:sz w:val="24"/>
          <w:szCs w:val="24"/>
        </w:rPr>
        <w:t>«Применен</w:t>
      </w:r>
      <w:r w:rsidRPr="002A481C">
        <w:rPr>
          <w:rStyle w:val="a5"/>
          <w:rFonts w:ascii="Times New Roman" w:hAnsi="Times New Roman"/>
          <w:sz w:val="24"/>
          <w:szCs w:val="24"/>
          <w:shd w:val="clear" w:color="auto" w:fill="FFFFFF"/>
        </w:rPr>
        <w:t>ие ремней безопасности и детских удерживающих устройств при перевозке детей</w:t>
      </w:r>
      <w:r w:rsidRPr="002A481C">
        <w:rPr>
          <w:rFonts w:ascii="Times New Roman" w:eastAsia="Times New Roman" w:hAnsi="Times New Roman"/>
          <w:b/>
          <w:sz w:val="24"/>
          <w:szCs w:val="24"/>
        </w:rPr>
        <w:t>».</w:t>
      </w:r>
    </w:p>
    <w:p w:rsidR="0040124E" w:rsidRPr="002A481C" w:rsidRDefault="0040124E" w:rsidP="0040124E">
      <w:pPr>
        <w:pStyle w:val="a3"/>
        <w:rPr>
          <w:rFonts w:ascii="Times New Roman" w:eastAsia="Times New Roman" w:hAnsi="Times New Roman"/>
          <w:sz w:val="24"/>
          <w:szCs w:val="24"/>
          <w:u w:val="single"/>
        </w:rPr>
      </w:pPr>
      <w:r w:rsidRPr="002A481C">
        <w:rPr>
          <w:rFonts w:ascii="Times New Roman" w:eastAsia="Times New Roman" w:hAnsi="Times New Roman"/>
          <w:sz w:val="24"/>
          <w:szCs w:val="24"/>
          <w:u w:val="single"/>
        </w:rPr>
        <w:t>Родительские собрания:</w:t>
      </w:r>
    </w:p>
    <w:p w:rsidR="0040124E" w:rsidRPr="002A481C" w:rsidRDefault="0040124E" w:rsidP="0040124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2A481C">
        <w:rPr>
          <w:rFonts w:ascii="Times New Roman" w:hAnsi="Times New Roman"/>
          <w:sz w:val="24"/>
          <w:szCs w:val="24"/>
        </w:rPr>
        <w:t>Информирование о проведении профилактического мероприятия «ГОРКА»;</w:t>
      </w:r>
    </w:p>
    <w:p w:rsidR="0040124E" w:rsidRDefault="0040124E" w:rsidP="0040124E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A481C">
        <w:rPr>
          <w:rFonts w:ascii="Times New Roman" w:hAnsi="Times New Roman"/>
          <w:b/>
          <w:sz w:val="24"/>
          <w:szCs w:val="24"/>
        </w:rPr>
        <w:t xml:space="preserve">- </w:t>
      </w:r>
      <w:r w:rsidRPr="002A481C">
        <w:rPr>
          <w:rStyle w:val="a5"/>
          <w:rFonts w:ascii="Times New Roman" w:hAnsi="Times New Roman"/>
          <w:sz w:val="24"/>
          <w:szCs w:val="24"/>
        </w:rPr>
        <w:t>Беседа: «Безопасное поведение на улицах и дорогах в зимнее время</w:t>
      </w:r>
      <w:r w:rsidRPr="002A481C">
        <w:rPr>
          <w:rFonts w:ascii="Times New Roman" w:hAnsi="Times New Roman"/>
          <w:b/>
          <w:sz w:val="24"/>
          <w:szCs w:val="24"/>
        </w:rPr>
        <w:t>!»</w:t>
      </w:r>
    </w:p>
    <w:p w:rsidR="0040124E" w:rsidRDefault="0040124E" w:rsidP="0040124E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40124E" w:rsidRPr="00CB6CB3" w:rsidRDefault="0040124E" w:rsidP="0040124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B6CB3">
        <w:rPr>
          <w:rFonts w:ascii="Times New Roman" w:hAnsi="Times New Roman"/>
          <w:sz w:val="24"/>
          <w:szCs w:val="24"/>
        </w:rPr>
        <w:t>16.12.2020</w:t>
      </w:r>
      <w:r>
        <w:rPr>
          <w:rFonts w:ascii="Times New Roman" w:hAnsi="Times New Roman"/>
          <w:sz w:val="24"/>
          <w:szCs w:val="24"/>
        </w:rPr>
        <w:t xml:space="preserve"> со старшей группой детского сада была организована пешеходная экскурсия, в ходе которой воспитатели просили детей обратить внимания на объекты уличной – дорожной сети.</w:t>
      </w:r>
    </w:p>
    <w:p w:rsidR="0040124E" w:rsidRDefault="0040124E" w:rsidP="0040124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23.12.2020 г. в целях профилактики дорожно-транспортных происшествий, связанных с участием несовершеннолетних по причине скатывания детей и подростков с горок и наледей на проезжую часть, использования природных снежных валов для игр. С детьми была проведена профилактическая беседа с экскурсией к горке в с. Мезенском. </w:t>
      </w:r>
    </w:p>
    <w:p w:rsidR="0040124E" w:rsidRDefault="0040124E" w:rsidP="0040124E">
      <w:pPr>
        <w:ind w:firstLine="708"/>
        <w:rPr>
          <w:sz w:val="24"/>
          <w:szCs w:val="24"/>
        </w:rPr>
      </w:pPr>
      <w:r>
        <w:rPr>
          <w:sz w:val="24"/>
          <w:szCs w:val="24"/>
        </w:rPr>
        <w:t>24.12.2020 г. в детском саду «Теремок» прошла акция «Письмо водителю», направленное на повышение культуры поведения участников дорожного движения.</w:t>
      </w:r>
    </w:p>
    <w:p w:rsidR="0040124E" w:rsidRDefault="0040124E" w:rsidP="0040124E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Дети средней группы на занятии по художественному творчеству нарисовали послания родителям для привлечения внимания общественности к проблеме детского </w:t>
      </w:r>
      <w:r>
        <w:rPr>
          <w:sz w:val="24"/>
          <w:szCs w:val="24"/>
        </w:rPr>
        <w:lastRenderedPageBreak/>
        <w:t>дорожно-транспортного травматизма. После чего письма вручили родителям-водителям детского сада.</w:t>
      </w:r>
    </w:p>
    <w:p w:rsidR="0040124E" w:rsidRDefault="0040124E" w:rsidP="0040124E">
      <w:pPr>
        <w:rPr>
          <w:sz w:val="24"/>
          <w:szCs w:val="24"/>
        </w:rPr>
      </w:pPr>
    </w:p>
    <w:p w:rsidR="0040124E" w:rsidRDefault="0040124E" w:rsidP="0040124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детском саду оформлены уголки по безопасности дорожного движения в соответствии с временем года, размещена актуальная информация.</w:t>
      </w:r>
    </w:p>
    <w:p w:rsidR="0040124E" w:rsidRDefault="0040124E" w:rsidP="0040124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группах проводятся инструктажи и занятия для детей в соответствии с годовым планом работы.</w:t>
      </w:r>
    </w:p>
    <w:p w:rsidR="0040124E" w:rsidRDefault="0040124E" w:rsidP="00A93B6B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Структурное подразделение </w:t>
      </w:r>
      <w:proofErr w:type="gramStart"/>
      <w:r>
        <w:rPr>
          <w:b/>
          <w:sz w:val="24"/>
          <w:szCs w:val="24"/>
        </w:rPr>
        <w:t>«</w:t>
      </w:r>
      <w:r w:rsidR="00EA1DF0">
        <w:rPr>
          <w:b/>
          <w:sz w:val="24"/>
          <w:szCs w:val="24"/>
        </w:rPr>
        <w:t xml:space="preserve"> Радуга</w:t>
      </w:r>
      <w:proofErr w:type="gramEnd"/>
      <w:r w:rsidR="00EA1DF0">
        <w:rPr>
          <w:b/>
          <w:sz w:val="24"/>
          <w:szCs w:val="24"/>
        </w:rPr>
        <w:t>»</w:t>
      </w:r>
    </w:p>
    <w:p w:rsidR="00EA1DF0" w:rsidRPr="00EA1DF0" w:rsidRDefault="00EA1DF0" w:rsidP="00EA1DF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DF0">
        <w:rPr>
          <w:rFonts w:ascii="Times New Roman" w:hAnsi="Times New Roman" w:cs="Times New Roman"/>
          <w:sz w:val="24"/>
          <w:szCs w:val="24"/>
        </w:rPr>
        <w:t>Проведены во всех возрастных группах инструктажи с детьми ПДД в зимний период: «</w:t>
      </w:r>
      <w:r w:rsidRPr="00EA1DF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Опасности, подстерегающие нас зимой на дороге».</w:t>
      </w:r>
      <w:r w:rsidRPr="00EA1D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DF0" w:rsidRPr="00EA1DF0" w:rsidRDefault="00EA1DF0" w:rsidP="00EA1DF0">
      <w:pPr>
        <w:pStyle w:val="a4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EA1DF0">
        <w:rPr>
          <w:rFonts w:ascii="Times New Roman" w:hAnsi="Times New Roman" w:cs="Times New Roman"/>
          <w:sz w:val="24"/>
          <w:szCs w:val="24"/>
        </w:rPr>
        <w:t>с 17.12. 2020 г – 25.12.2020 г.</w:t>
      </w:r>
    </w:p>
    <w:p w:rsidR="00EA1DF0" w:rsidRPr="00A71629" w:rsidRDefault="00EA1DF0" w:rsidP="00EA1DF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629">
        <w:rPr>
          <w:rFonts w:ascii="Times New Roman" w:hAnsi="Times New Roman" w:cs="Times New Roman"/>
          <w:sz w:val="24"/>
          <w:szCs w:val="24"/>
        </w:rPr>
        <w:t xml:space="preserve">Во всех группах обновлена информация на стендах для родителей. </w:t>
      </w:r>
    </w:p>
    <w:p w:rsidR="00EA1DF0" w:rsidRPr="00EA1DF0" w:rsidRDefault="00EA1DF0" w:rsidP="00EA1DF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DF0">
        <w:rPr>
          <w:rFonts w:ascii="Times New Roman" w:hAnsi="Times New Roman" w:cs="Times New Roman"/>
          <w:sz w:val="24"/>
          <w:szCs w:val="24"/>
        </w:rPr>
        <w:t>Проведены занятия с детьми всех возрастных групп: типичные опасные       ситуации для пешехода в зимний период времени «Ловушки на дорогах», «Осторожно! Горка!»   с 17.12. 2020 г – 25.12.2020 г.</w:t>
      </w:r>
    </w:p>
    <w:p w:rsidR="00EA1DF0" w:rsidRPr="00EA1DF0" w:rsidRDefault="00EA1DF0" w:rsidP="00EA1DF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A1DF0" w:rsidRPr="00EA1DF0" w:rsidRDefault="00EA1DF0" w:rsidP="00EA1DF0">
      <w:pPr>
        <w:pStyle w:val="a4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EA1DF0" w:rsidRPr="00EA1DF0" w:rsidRDefault="00EA1DF0" w:rsidP="00EA1DF0">
      <w:pPr>
        <w:pStyle w:val="a4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EA1D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0C1A4" wp14:editId="19F15BBD">
            <wp:extent cx="1215000" cy="1620000"/>
            <wp:effectExtent l="0" t="0" r="4445" b="0"/>
            <wp:docPr id="11" name="Рисунок 11" descr="C:\Users\C0F6~1\AppData\Local\Temp\7zO0F71A912\IMG-202011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0F6~1\AppData\Local\Temp\7zO0F71A912\IMG-20201106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DF0">
        <w:rPr>
          <w:rFonts w:ascii="Times New Roman" w:hAnsi="Times New Roman" w:cs="Times New Roman"/>
          <w:sz w:val="24"/>
          <w:szCs w:val="24"/>
        </w:rPr>
        <w:t xml:space="preserve">       </w:t>
      </w:r>
      <w:r w:rsidRPr="00EA1D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92D1D" wp14:editId="07248802">
            <wp:extent cx="1188720" cy="1615440"/>
            <wp:effectExtent l="0" t="0" r="0" b="3810"/>
            <wp:docPr id="14" name="Рисунок 14" descr="C:\Users\C0F6~1\AppData\Local\Temp\7zO0F77D9D2\IMG-202011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0F6~1\AppData\Local\Temp\7zO0F77D9D2\IMG-20201106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571" cy="16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DF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1D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82595E" wp14:editId="66AB3E2B">
            <wp:extent cx="1244700" cy="1659600"/>
            <wp:effectExtent l="0" t="0" r="0" b="0"/>
            <wp:docPr id="15" name="Рисунок 15" descr="C:\Users\C0F6~1\AppData\Local\Temp\7zO0F7F6FA3\IMG-202011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0F6~1\AppData\Local\Temp\7zO0F7F6FA3\IMG-20201106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DF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A1D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CDB5A" wp14:editId="1AF7DC78">
            <wp:extent cx="1303020" cy="1653540"/>
            <wp:effectExtent l="0" t="0" r="0" b="3810"/>
            <wp:docPr id="10" name="Рисунок 10" descr="C:\Users\C0F6~1\AppData\Local\Temp\7zO0F769874\IMG-202011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0F6~1\AppData\Local\Temp\7zO0F769874\IMG-20201106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57" cy="16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F0" w:rsidRPr="00EA1DF0" w:rsidRDefault="00EA1DF0" w:rsidP="00EA1DF0">
      <w:pPr>
        <w:pStyle w:val="a4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EA1DF0" w:rsidRPr="00A71629" w:rsidRDefault="00EA1DF0" w:rsidP="00EA1DF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629">
        <w:rPr>
          <w:rFonts w:ascii="Times New Roman" w:hAnsi="Times New Roman" w:cs="Times New Roman"/>
          <w:sz w:val="24"/>
          <w:szCs w:val="24"/>
        </w:rPr>
        <w:t xml:space="preserve">На родительском собрании, проведенном </w:t>
      </w:r>
      <w:proofErr w:type="gramStart"/>
      <w:r w:rsidRPr="00A71629">
        <w:rPr>
          <w:rFonts w:ascii="Times New Roman" w:hAnsi="Times New Roman" w:cs="Times New Roman"/>
          <w:sz w:val="24"/>
          <w:szCs w:val="24"/>
        </w:rPr>
        <w:t>онлайн,  были</w:t>
      </w:r>
      <w:proofErr w:type="gramEnd"/>
      <w:r w:rsidRPr="00A71629">
        <w:rPr>
          <w:rFonts w:ascii="Times New Roman" w:hAnsi="Times New Roman" w:cs="Times New Roman"/>
          <w:sz w:val="24"/>
          <w:szCs w:val="24"/>
        </w:rPr>
        <w:t xml:space="preserve"> освещены вопросы на тему: «Безопасность детей на дорогах»,  «Правила перехода проезжей части», «Опасные горки».</w:t>
      </w:r>
      <w:r w:rsidRPr="00A7162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EA1DF0" w:rsidRPr="00A71629" w:rsidRDefault="00EA1DF0" w:rsidP="00EA1DF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629">
        <w:rPr>
          <w:rFonts w:ascii="Times New Roman" w:hAnsi="Times New Roman" w:cs="Times New Roman"/>
          <w:sz w:val="24"/>
          <w:szCs w:val="24"/>
        </w:rPr>
        <w:t xml:space="preserve">Проведены беседы с детьми старшего дошкольного возраста о необходимости использования </w:t>
      </w:r>
      <w:r w:rsidRPr="00A7162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71629">
        <w:rPr>
          <w:rFonts w:ascii="Times New Roman" w:hAnsi="Times New Roman" w:cs="Times New Roman"/>
          <w:sz w:val="24"/>
          <w:szCs w:val="24"/>
        </w:rPr>
        <w:t xml:space="preserve">ВЭ на одежде в темное время суток. Были изготовлены СВЭ и закреплены на детской одежде.        </w:t>
      </w:r>
    </w:p>
    <w:p w:rsidR="00EA1DF0" w:rsidRPr="00EA1DF0" w:rsidRDefault="00A71629" w:rsidP="00EA1DF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:rsidR="00EA1DF0" w:rsidRPr="00EA1DF0" w:rsidRDefault="00EA1DF0" w:rsidP="00EA1DF0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1DF0">
        <w:rPr>
          <w:rFonts w:ascii="Times New Roman" w:hAnsi="Times New Roman" w:cs="Times New Roman"/>
          <w:color w:val="000000"/>
          <w:sz w:val="24"/>
          <w:szCs w:val="24"/>
        </w:rPr>
        <w:t xml:space="preserve"> В детском саду проведена акция «Письмо водителю» с детьми старшего дошкольного возраста. Детьми, совместно со взрослыми, были созданы рисунки-обращения к водителям и всем участникам дорожного движения, призывающие к соблюдению правил дорожного движения, сохранению жизни и здоровья участников дорожного движения.</w:t>
      </w:r>
    </w:p>
    <w:p w:rsidR="00EA1DF0" w:rsidRPr="00EA1DF0" w:rsidRDefault="00EA1DF0" w:rsidP="00EA1DF0">
      <w:pPr>
        <w:ind w:firstLine="142"/>
        <w:jc w:val="both"/>
        <w:rPr>
          <w:color w:val="000000"/>
          <w:sz w:val="24"/>
          <w:szCs w:val="24"/>
        </w:rPr>
      </w:pPr>
      <w:r w:rsidRPr="00EA1DF0">
        <w:rPr>
          <w:color w:val="000000"/>
          <w:sz w:val="24"/>
          <w:szCs w:val="24"/>
        </w:rPr>
        <w:t>Яркие работы были использованы для размещения на сайте образовательной   организации, раздачи водителям, размещении на стендах ДОУ.</w:t>
      </w:r>
    </w:p>
    <w:p w:rsidR="00EA1DF0" w:rsidRPr="00EA1DF0" w:rsidRDefault="00EA1DF0" w:rsidP="00EA1DF0">
      <w:pPr>
        <w:rPr>
          <w:sz w:val="24"/>
          <w:szCs w:val="24"/>
        </w:rPr>
      </w:pPr>
    </w:p>
    <w:p w:rsidR="00EA1DF0" w:rsidRPr="00EA1DF0" w:rsidRDefault="00EA1DF0" w:rsidP="00EA1DF0">
      <w:pPr>
        <w:rPr>
          <w:sz w:val="24"/>
          <w:szCs w:val="24"/>
        </w:rPr>
      </w:pPr>
      <w:r w:rsidRPr="00EA1DF0">
        <w:rPr>
          <w:sz w:val="24"/>
          <w:szCs w:val="24"/>
        </w:rPr>
        <w:t xml:space="preserve">                                               </w:t>
      </w:r>
    </w:p>
    <w:p w:rsidR="00EA1DF0" w:rsidRDefault="00EA1DF0" w:rsidP="00A7162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Структурное подразделение </w:t>
      </w:r>
      <w:proofErr w:type="gramStart"/>
      <w:r>
        <w:rPr>
          <w:b/>
          <w:sz w:val="24"/>
          <w:szCs w:val="24"/>
        </w:rPr>
        <w:t>« Рябинка</w:t>
      </w:r>
      <w:proofErr w:type="gramEnd"/>
      <w:r>
        <w:rPr>
          <w:b/>
          <w:sz w:val="24"/>
          <w:szCs w:val="24"/>
        </w:rPr>
        <w:t>»</w:t>
      </w:r>
    </w:p>
    <w:p w:rsidR="00A71629" w:rsidRPr="00A71629" w:rsidRDefault="00A71629" w:rsidP="00A71629">
      <w:pPr>
        <w:jc w:val="both"/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>В ходе профилактического мероприятия был проведены следующие мероприятий с педагогами, детьми, родителями ДОУ:</w:t>
      </w:r>
    </w:p>
    <w:p w:rsidR="00A71629" w:rsidRPr="00A71629" w:rsidRDefault="00A71629" w:rsidP="00A71629">
      <w:pPr>
        <w:numPr>
          <w:ilvl w:val="0"/>
          <w:numId w:val="6"/>
        </w:numPr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 xml:space="preserve">Для воспитанников были организованы беседы по темам: </w:t>
      </w:r>
    </w:p>
    <w:p w:rsidR="00A71629" w:rsidRPr="00A71629" w:rsidRDefault="00A71629" w:rsidP="00A71629">
      <w:pPr>
        <w:numPr>
          <w:ilvl w:val="0"/>
          <w:numId w:val="7"/>
        </w:numPr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>«Безопасность на льду»</w:t>
      </w:r>
    </w:p>
    <w:p w:rsidR="00A71629" w:rsidRPr="00A71629" w:rsidRDefault="00A71629" w:rsidP="00A71629">
      <w:pPr>
        <w:numPr>
          <w:ilvl w:val="0"/>
          <w:numId w:val="7"/>
        </w:numPr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>«Игры на дороге!»</w:t>
      </w:r>
    </w:p>
    <w:p w:rsidR="00A71629" w:rsidRPr="00A71629" w:rsidRDefault="00A71629" w:rsidP="00A71629">
      <w:pPr>
        <w:numPr>
          <w:ilvl w:val="0"/>
          <w:numId w:val="7"/>
        </w:numPr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 xml:space="preserve">«Осторожно – горка!». </w:t>
      </w:r>
    </w:p>
    <w:p w:rsidR="00A71629" w:rsidRPr="00A71629" w:rsidRDefault="00A71629" w:rsidP="00A71629">
      <w:pPr>
        <w:numPr>
          <w:ilvl w:val="0"/>
          <w:numId w:val="7"/>
        </w:numPr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>«Безопасный Новый год!»</w:t>
      </w:r>
    </w:p>
    <w:p w:rsidR="00A71629" w:rsidRPr="00A71629" w:rsidRDefault="00A71629" w:rsidP="00A71629">
      <w:pPr>
        <w:numPr>
          <w:ilvl w:val="0"/>
          <w:numId w:val="7"/>
        </w:numPr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 xml:space="preserve">«Где должны играть дети!». </w:t>
      </w:r>
    </w:p>
    <w:p w:rsidR="00A71629" w:rsidRPr="00A71629" w:rsidRDefault="00A71629" w:rsidP="00A71629">
      <w:pPr>
        <w:numPr>
          <w:ilvl w:val="0"/>
          <w:numId w:val="7"/>
        </w:numPr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>«Зимние забавы и безопасность»</w:t>
      </w:r>
    </w:p>
    <w:p w:rsidR="00A71629" w:rsidRPr="00A71629" w:rsidRDefault="00A71629" w:rsidP="00A71629">
      <w:pPr>
        <w:numPr>
          <w:ilvl w:val="0"/>
          <w:numId w:val="7"/>
        </w:numPr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 xml:space="preserve">«Правила безопасного поведения на проезжей части» </w:t>
      </w:r>
    </w:p>
    <w:p w:rsidR="00A71629" w:rsidRPr="00A71629" w:rsidRDefault="00A71629" w:rsidP="00A71629">
      <w:pPr>
        <w:numPr>
          <w:ilvl w:val="0"/>
          <w:numId w:val="6"/>
        </w:numPr>
        <w:ind w:hanging="436"/>
        <w:jc w:val="both"/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 xml:space="preserve">В группах ежедневно проводятся минутки безопасности по ПДД. «Правила поведения на горке». </w:t>
      </w:r>
    </w:p>
    <w:p w:rsidR="00A71629" w:rsidRPr="00A71629" w:rsidRDefault="00A71629" w:rsidP="00A71629">
      <w:pPr>
        <w:numPr>
          <w:ilvl w:val="0"/>
          <w:numId w:val="6"/>
        </w:numPr>
        <w:ind w:firstLine="284"/>
        <w:jc w:val="both"/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>В информационных уголках для родителей воспитателями были расположены консультации, информационные листы по темам: безопасность в зимний период на дорогах, меры безопасности во время игр на улице, безопасность детей зимой, воспитывать грамотного пешехода.</w:t>
      </w:r>
    </w:p>
    <w:p w:rsidR="00A71629" w:rsidRPr="00A71629" w:rsidRDefault="00A71629" w:rsidP="00A71629">
      <w:pPr>
        <w:numPr>
          <w:ilvl w:val="0"/>
          <w:numId w:val="6"/>
        </w:numPr>
        <w:ind w:firstLine="284"/>
        <w:jc w:val="both"/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 xml:space="preserve">Еженедельное чтение художественных произведений, рассматривание картин, иллюстраций, стихов о транспорте, о правилах дорожного движения, просмотр видеофильмов по ПДД. </w:t>
      </w:r>
    </w:p>
    <w:p w:rsidR="00A71629" w:rsidRDefault="00A71629" w:rsidP="00A71629">
      <w:pPr>
        <w:numPr>
          <w:ilvl w:val="0"/>
          <w:numId w:val="6"/>
        </w:numPr>
        <w:ind w:firstLine="284"/>
        <w:jc w:val="both"/>
        <w:rPr>
          <w:rFonts w:eastAsia="Calibri"/>
          <w:sz w:val="26"/>
          <w:szCs w:val="26"/>
        </w:rPr>
      </w:pPr>
      <w:r w:rsidRPr="00A71629">
        <w:rPr>
          <w:rFonts w:eastAsia="Calibri"/>
          <w:sz w:val="26"/>
          <w:szCs w:val="26"/>
        </w:rPr>
        <w:t xml:space="preserve">В информационных уголках для родителей воспитателями были расположены консультации, информационные листы по темам: безопасность в зимний период на дорогах, меры безопасности во время игр на улице, безопасность детей зимой, воспитывать грамотного пешехода. </w:t>
      </w:r>
    </w:p>
    <w:p w:rsidR="00A71629" w:rsidRPr="00A71629" w:rsidRDefault="00A71629" w:rsidP="00A71629">
      <w:pPr>
        <w:ind w:left="1004"/>
        <w:jc w:val="both"/>
        <w:rPr>
          <w:rFonts w:eastAsia="Calibri"/>
          <w:sz w:val="26"/>
          <w:szCs w:val="26"/>
        </w:rPr>
      </w:pPr>
    </w:p>
    <w:p w:rsidR="00A71629" w:rsidRDefault="00A71629" w:rsidP="00A7162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Структурное подразделение «Сказка»</w:t>
      </w:r>
    </w:p>
    <w:p w:rsidR="00A71629" w:rsidRDefault="00A71629" w:rsidP="00A71629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ДОУ «Сказка» были оформлены уголки по безопасности дорожного движения в соответствии с временем года, размещена актуальная информация.</w:t>
      </w:r>
    </w:p>
    <w:p w:rsidR="00A71629" w:rsidRDefault="00A71629" w:rsidP="00A71629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группах проводятся инструктажи и занятия для детей в соответствии с проведением профилактического мероприятия «Горка», а также просветительские мероприятия с родителями.</w:t>
      </w:r>
    </w:p>
    <w:p w:rsidR="00A71629" w:rsidRDefault="00A71629" w:rsidP="00A71629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Приняли участие в социальной акции «Письмо водителю», так воспитанники 6Б группы записали </w:t>
      </w:r>
      <w:proofErr w:type="gramStart"/>
      <w:r>
        <w:rPr>
          <w:rFonts w:ascii="Times New Roman" w:hAnsi="Times New Roman"/>
          <w:sz w:val="26"/>
          <w:szCs w:val="26"/>
        </w:rPr>
        <w:t>видео-обращение</w:t>
      </w:r>
      <w:proofErr w:type="gramEnd"/>
      <w:r>
        <w:rPr>
          <w:rFonts w:ascii="Times New Roman" w:hAnsi="Times New Roman"/>
          <w:sz w:val="26"/>
          <w:szCs w:val="26"/>
        </w:rPr>
        <w:t xml:space="preserve"> к водителям, а воспитанники групп 7А и 7Б обратились к водителям с помощью рисунков.</w:t>
      </w:r>
    </w:p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7"/>
        <w:gridCol w:w="4206"/>
      </w:tblGrid>
      <w:tr w:rsidR="00A71629" w:rsidRPr="003F1481" w:rsidTr="002171D4">
        <w:tc>
          <w:tcPr>
            <w:tcW w:w="6826" w:type="dxa"/>
            <w:shd w:val="clear" w:color="auto" w:fill="auto"/>
          </w:tcPr>
          <w:p w:rsidR="00A71629" w:rsidRPr="003F1481" w:rsidRDefault="00A71629" w:rsidP="002171D4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371850" cy="2524125"/>
                  <wp:effectExtent l="0" t="0" r="0" b="9525"/>
                  <wp:docPr id="23" name="Рисунок 23" descr="20201224_094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201224_094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vMerge w:val="restart"/>
            <w:shd w:val="clear" w:color="auto" w:fill="auto"/>
          </w:tcPr>
          <w:p w:rsidR="00A71629" w:rsidRPr="003F1481" w:rsidRDefault="00A71629" w:rsidP="002171D4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533650" cy="3371850"/>
                  <wp:effectExtent l="0" t="0" r="0" b="0"/>
                  <wp:docPr id="22" name="Рисунок 22" descr="IMG-20201223-WA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20201223-WA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629" w:rsidRPr="00A71629" w:rsidRDefault="00A71629" w:rsidP="00A71629">
      <w:pPr>
        <w:jc w:val="center"/>
        <w:rPr>
          <w:b/>
          <w:sz w:val="24"/>
          <w:szCs w:val="24"/>
        </w:rPr>
      </w:pPr>
    </w:p>
    <w:sectPr w:rsidR="00A71629" w:rsidRPr="00A7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642AB"/>
    <w:multiLevelType w:val="hybridMultilevel"/>
    <w:tmpl w:val="B5F278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9107CB5"/>
    <w:multiLevelType w:val="hybridMultilevel"/>
    <w:tmpl w:val="81308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7F3659"/>
    <w:multiLevelType w:val="multilevel"/>
    <w:tmpl w:val="848A371C"/>
    <w:lvl w:ilvl="0">
      <w:start w:val="1"/>
      <w:numFmt w:val="bullet"/>
      <w:lvlText w:val=""/>
      <w:lvlJc w:val="righ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5A0112EB"/>
    <w:multiLevelType w:val="hybridMultilevel"/>
    <w:tmpl w:val="FA40E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E420D"/>
    <w:multiLevelType w:val="hybridMultilevel"/>
    <w:tmpl w:val="F968B3FE"/>
    <w:lvl w:ilvl="0" w:tplc="F8207828">
      <w:start w:val="4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6E06BB1"/>
    <w:multiLevelType w:val="hybridMultilevel"/>
    <w:tmpl w:val="5CEE8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233930"/>
    <w:multiLevelType w:val="hybridMultilevel"/>
    <w:tmpl w:val="411C2A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F6"/>
    <w:rsid w:val="00106BF6"/>
    <w:rsid w:val="0040124E"/>
    <w:rsid w:val="008C5EFE"/>
    <w:rsid w:val="00A71629"/>
    <w:rsid w:val="00A93B6B"/>
    <w:rsid w:val="00D85823"/>
    <w:rsid w:val="00E906C0"/>
    <w:rsid w:val="00EA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6C2B8-A310-4FE7-B7A6-96D26036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B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6BF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A93B6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Strong"/>
    <w:basedOn w:val="a0"/>
    <w:uiPriority w:val="22"/>
    <w:qFormat/>
    <w:rsid w:val="0040124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7162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7162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17.userapi.com/impg/NtozIG0YgfcZdKnmj7rNjpm0YnXhIwH6ET6RlQ/bRPQY_s6HnE.jpg?size=774x1032&amp;quality=96&amp;proxy=1&amp;sign=686598d36dcb590e7eb774a7be28d288&amp;type=albu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https://sun9-10.userapi.com/impg/4Mdyz-fjM_O7jF99KRxnbXU_Eg6s-UFeq5F1Bw/zBn_fLUZuBQ.jpg?size=810x1080&amp;quality=96&amp;sign=6809460f7e7572f409cf397d3dcb58fa&amp;type=albu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A90241B1</Template>
  <TotalTime>78</TotalTime>
  <Pages>8</Pages>
  <Words>1744</Words>
  <Characters>9941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Глазырина</dc:creator>
  <cp:keywords/>
  <dc:description/>
  <cp:lastModifiedBy>Елена Глазырина</cp:lastModifiedBy>
  <cp:revision>2</cp:revision>
  <cp:lastPrinted>2020-12-28T08:42:00Z</cp:lastPrinted>
  <dcterms:created xsi:type="dcterms:W3CDTF">2020-12-28T07:18:00Z</dcterms:created>
  <dcterms:modified xsi:type="dcterms:W3CDTF">2020-12-28T08:59:00Z</dcterms:modified>
</cp:coreProperties>
</file>